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1D9AE" w14:textId="77777777" w:rsidR="00306817" w:rsidRDefault="00135284" w:rsidP="00135284">
      <w:pPr>
        <w:pStyle w:val="Heading1"/>
        <w:rPr>
          <w:rFonts w:eastAsiaTheme="minorHAnsi"/>
        </w:rPr>
      </w:pPr>
      <w:r w:rsidRPr="00135284">
        <w:rPr>
          <w:rFonts w:eastAsiaTheme="minorHAnsi"/>
        </w:rPr>
        <w:t xml:space="preserve">Philomena Protocol Missing Person Incident </w:t>
      </w:r>
      <w:r w:rsidR="00390EEF" w:rsidRPr="00303B08">
        <w:rPr>
          <w:noProof/>
        </w:rPr>
        <w:drawing>
          <wp:anchor distT="0" distB="0" distL="114300" distR="114300" simplePos="0" relativeHeight="251659264" behindDoc="1" locked="0" layoutInCell="1" allowOverlap="1" wp14:anchorId="7DEA6F25" wp14:editId="25B6CFF6">
            <wp:simplePos x="0" y="0"/>
            <wp:positionH relativeFrom="margin">
              <wp:posOffset>69850</wp:posOffset>
            </wp:positionH>
            <wp:positionV relativeFrom="margin">
              <wp:posOffset>-203200</wp:posOffset>
            </wp:positionV>
            <wp:extent cx="1285875" cy="935355"/>
            <wp:effectExtent l="0" t="0" r="9525" b="0"/>
            <wp:wrapThrough wrapText="bothSides">
              <wp:wrapPolygon edited="0">
                <wp:start x="12480" y="0"/>
                <wp:lineTo x="11520" y="5279"/>
                <wp:lineTo x="11520" y="7479"/>
                <wp:lineTo x="0" y="9238"/>
                <wp:lineTo x="0" y="20676"/>
                <wp:lineTo x="960" y="21116"/>
                <wp:lineTo x="2240" y="21116"/>
                <wp:lineTo x="21120" y="20236"/>
                <wp:lineTo x="21440" y="15837"/>
                <wp:lineTo x="21440" y="2640"/>
                <wp:lineTo x="19840" y="440"/>
                <wp:lineTo x="16640" y="0"/>
                <wp:lineTo x="12480" y="0"/>
              </wp:wrapPolygon>
            </wp:wrapThrough>
            <wp:docPr id="1365319865" name="Picture 6" descr="Philomena Protocol - Found and safe -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319865" name="Picture 6" descr="Philomena Protocol - Found and safe -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5875" cy="93535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Look w:val="04A0" w:firstRow="1" w:lastRow="0" w:firstColumn="1" w:lastColumn="0" w:noHBand="0" w:noVBand="1"/>
      </w:tblPr>
      <w:tblGrid>
        <w:gridCol w:w="6941"/>
        <w:gridCol w:w="3247"/>
      </w:tblGrid>
      <w:tr w:rsidR="00840972" w14:paraId="056B7830" w14:textId="77777777" w:rsidTr="00A97C2B">
        <w:tc>
          <w:tcPr>
            <w:tcW w:w="6941" w:type="dxa"/>
          </w:tcPr>
          <w:p w14:paraId="4F88BEFA" w14:textId="77777777" w:rsidR="00840972" w:rsidRDefault="00840972" w:rsidP="00A97C2B">
            <w:r w:rsidRPr="00303B08">
              <w:t>This form should be completed for all children who have previously gone missing or where there is an increased risk that they may go missing in the future.  This form is to be maintained by carers and regularly updated so that if the child does go missing, the information will be up to date so that it can inform and shape the</w:t>
            </w:r>
            <w:r>
              <w:t xml:space="preserve"> carer’s and</w:t>
            </w:r>
            <w:r w:rsidRPr="00303B08">
              <w:t xml:space="preserve"> police response.  </w:t>
            </w:r>
          </w:p>
          <w:p w14:paraId="4C1363B2" w14:textId="77777777" w:rsidR="00840972" w:rsidRPr="006B5265" w:rsidRDefault="00840972" w:rsidP="00A97C2B">
            <w:pPr>
              <w:rPr>
                <w:b/>
                <w:bCs/>
                <w:i/>
                <w:iCs/>
              </w:rPr>
            </w:pPr>
            <w:hyperlink r:id="rId9" w:history="1">
              <w:r>
                <w:rPr>
                  <w:rStyle w:val="Hyperlink"/>
                </w:rPr>
                <w:t>Click here for the guidance on completing this form.</w:t>
              </w:r>
            </w:hyperlink>
          </w:p>
        </w:tc>
        <w:tc>
          <w:tcPr>
            <w:tcW w:w="3247" w:type="dxa"/>
          </w:tcPr>
          <w:p w14:paraId="1EE48C91" w14:textId="77777777" w:rsidR="00AC11B3" w:rsidRDefault="00B12233" w:rsidP="00A97C2B">
            <w:r>
              <w:t>Insert photograph</w:t>
            </w:r>
          </w:p>
          <w:p w14:paraId="40F1558A" w14:textId="77777777" w:rsidR="00840972" w:rsidRDefault="00000000" w:rsidP="00A97C2B">
            <w:sdt>
              <w:sdtPr>
                <w:alias w:val="Insert photograph"/>
                <w:tag w:val="Insert photograph"/>
                <w:id w:val="-2145178325"/>
                <w:showingPlcHdr/>
                <w:picture/>
              </w:sdtPr>
              <w:sdtContent>
                <w:r w:rsidR="00840972">
                  <w:rPr>
                    <w:noProof/>
                  </w:rPr>
                  <w:drawing>
                    <wp:inline distT="0" distB="0" distL="0" distR="0" wp14:anchorId="7154CB09" wp14:editId="5CFDFAB9">
                      <wp:extent cx="1524000" cy="1524000"/>
                      <wp:effectExtent l="0" t="0" r="0" b="0"/>
                      <wp:docPr id="1" name="Picture 1" descr="Insert photograph. If navigating using keyboard, use the Down arrow to go to the next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nsert photograph. If navigating using keyboard, use the Down arrow to go to the next fiel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sdtContent>
            </w:sdt>
          </w:p>
        </w:tc>
      </w:tr>
    </w:tbl>
    <w:p w14:paraId="06EE6FE1" w14:textId="77777777" w:rsidR="002D4608" w:rsidRPr="002D4608" w:rsidRDefault="00390EEF" w:rsidP="00FF672B">
      <w:pPr>
        <w:pStyle w:val="Heading2"/>
      </w:pPr>
      <w:r w:rsidRPr="000975FB">
        <w:t>Part 1 – Personal details</w:t>
      </w:r>
    </w:p>
    <w:tbl>
      <w:tblPr>
        <w:tblStyle w:val="TableGrid"/>
        <w:tblW w:w="0" w:type="auto"/>
        <w:tblLook w:val="0480" w:firstRow="0" w:lastRow="0" w:firstColumn="1" w:lastColumn="0" w:noHBand="0" w:noVBand="1"/>
      </w:tblPr>
      <w:tblGrid>
        <w:gridCol w:w="3964"/>
        <w:gridCol w:w="6224"/>
      </w:tblGrid>
      <w:tr w:rsidR="00560F8A" w14:paraId="796BF8E3" w14:textId="77777777" w:rsidTr="00B671F3">
        <w:tc>
          <w:tcPr>
            <w:tcW w:w="3964" w:type="dxa"/>
          </w:tcPr>
          <w:p w14:paraId="0446C530" w14:textId="77777777" w:rsidR="00560F8A" w:rsidRDefault="00560F8A" w:rsidP="00560F8A">
            <w:r>
              <w:t>Full n</w:t>
            </w:r>
            <w:r w:rsidRPr="00303B08">
              <w:t>ame</w:t>
            </w:r>
          </w:p>
        </w:tc>
        <w:tc>
          <w:tcPr>
            <w:tcW w:w="6224" w:type="dxa"/>
          </w:tcPr>
          <w:p w14:paraId="2A0769A0" w14:textId="77777777" w:rsidR="00560F8A" w:rsidRDefault="00026211" w:rsidP="00560F8A">
            <w:r>
              <w:fldChar w:fldCharType="begin">
                <w:ffData>
                  <w:name w:val=""/>
                  <w:enabled/>
                  <w:calcOnExit w:val="0"/>
                  <w:statusText w:type="text" w:val="Full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14:paraId="5415A017" w14:textId="77777777" w:rsidTr="00B671F3">
        <w:tc>
          <w:tcPr>
            <w:tcW w:w="3964" w:type="dxa"/>
          </w:tcPr>
          <w:p w14:paraId="3E380D88" w14:textId="77777777" w:rsidR="00560F8A" w:rsidRDefault="008C7ACB" w:rsidP="00E34911">
            <w:r w:rsidRPr="00303B08">
              <w:t>Nickname</w:t>
            </w:r>
          </w:p>
        </w:tc>
        <w:tc>
          <w:tcPr>
            <w:tcW w:w="6224" w:type="dxa"/>
          </w:tcPr>
          <w:p w14:paraId="076BF7FF" w14:textId="77777777" w:rsidR="00560F8A" w:rsidRDefault="00026211" w:rsidP="00560F8A">
            <w:r>
              <w:fldChar w:fldCharType="begin">
                <w:ffData>
                  <w:name w:val=""/>
                  <w:enabled/>
                  <w:calcOnExit w:val="0"/>
                  <w:statusText w:type="text" w:val="Nick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14:paraId="79861F94" w14:textId="77777777" w:rsidTr="00B671F3">
        <w:tc>
          <w:tcPr>
            <w:tcW w:w="3964" w:type="dxa"/>
          </w:tcPr>
          <w:p w14:paraId="5CAB83DF" w14:textId="77777777" w:rsidR="00560F8A" w:rsidRDefault="00E34911" w:rsidP="00560F8A">
            <w:r w:rsidRPr="00303B08">
              <w:t>Preferred name</w:t>
            </w:r>
          </w:p>
        </w:tc>
        <w:tc>
          <w:tcPr>
            <w:tcW w:w="6224" w:type="dxa"/>
          </w:tcPr>
          <w:p w14:paraId="3AEEE2F8" w14:textId="77777777" w:rsidR="00560F8A" w:rsidRDefault="00026211" w:rsidP="00560F8A">
            <w:r>
              <w:fldChar w:fldCharType="begin">
                <w:ffData>
                  <w:name w:val=""/>
                  <w:enabled/>
                  <w:calcOnExit w:val="0"/>
                  <w:statusText w:type="text" w:val="Preferred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14:paraId="25BA6DBB" w14:textId="77777777" w:rsidTr="00B671F3">
        <w:tc>
          <w:tcPr>
            <w:tcW w:w="3964" w:type="dxa"/>
          </w:tcPr>
          <w:p w14:paraId="297668A7" w14:textId="77777777" w:rsidR="00560F8A" w:rsidRDefault="00E34911" w:rsidP="00E34911">
            <w:r>
              <w:t>Date form last updated</w:t>
            </w:r>
          </w:p>
        </w:tc>
        <w:tc>
          <w:tcPr>
            <w:tcW w:w="6224" w:type="dxa"/>
          </w:tcPr>
          <w:p w14:paraId="3E999A1F" w14:textId="77777777" w:rsidR="00560F8A" w:rsidRDefault="00410F7E" w:rsidP="00560F8A">
            <w:r>
              <w:fldChar w:fldCharType="begin">
                <w:ffData>
                  <w:name w:val=""/>
                  <w:enabled/>
                  <w:calcOnExit w:val="0"/>
                  <w:statusText w:type="text" w:val="Date form last update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14:paraId="1731A7FC" w14:textId="77777777" w:rsidTr="00B671F3">
        <w:tc>
          <w:tcPr>
            <w:tcW w:w="3964" w:type="dxa"/>
          </w:tcPr>
          <w:p w14:paraId="7C1069EF" w14:textId="77777777" w:rsidR="00560F8A" w:rsidRDefault="00B30F9A" w:rsidP="00B30F9A">
            <w:r w:rsidRPr="00303B08">
              <w:t>Date of birth</w:t>
            </w:r>
          </w:p>
        </w:tc>
        <w:tc>
          <w:tcPr>
            <w:tcW w:w="6224" w:type="dxa"/>
          </w:tcPr>
          <w:p w14:paraId="1CBCEF36" w14:textId="77777777" w:rsidR="00560F8A" w:rsidRDefault="00821EC1" w:rsidP="00560F8A">
            <w:r>
              <w:fldChar w:fldCharType="begin">
                <w:ffData>
                  <w:name w:val=""/>
                  <w:enabled/>
                  <w:calcOnExit w:val="0"/>
                  <w:statusText w:type="text" w:val="Date of birth"/>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14:paraId="2EC96CD6" w14:textId="77777777" w:rsidTr="00B671F3">
        <w:tc>
          <w:tcPr>
            <w:tcW w:w="3964" w:type="dxa"/>
          </w:tcPr>
          <w:p w14:paraId="67063F51" w14:textId="77777777" w:rsidR="00560F8A" w:rsidRDefault="00B30F9A" w:rsidP="00B30F9A">
            <w:r w:rsidRPr="00303B08">
              <w:t>Ethnicity</w:t>
            </w:r>
          </w:p>
        </w:tc>
        <w:tc>
          <w:tcPr>
            <w:tcW w:w="6224" w:type="dxa"/>
          </w:tcPr>
          <w:p w14:paraId="75B7FF48" w14:textId="77777777" w:rsidR="00560F8A" w:rsidRDefault="00821EC1" w:rsidP="00560F8A">
            <w:r>
              <w:fldChar w:fldCharType="begin">
                <w:ffData>
                  <w:name w:val=""/>
                  <w:enabled/>
                  <w:calcOnExit w:val="0"/>
                  <w:statusText w:type="text" w:val="Ethnicit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14:paraId="794A0CFA" w14:textId="77777777" w:rsidTr="00B671F3">
        <w:tc>
          <w:tcPr>
            <w:tcW w:w="3964" w:type="dxa"/>
          </w:tcPr>
          <w:p w14:paraId="00611501" w14:textId="77777777" w:rsidR="00560F8A" w:rsidRDefault="00B30F9A" w:rsidP="00B30F9A">
            <w:r w:rsidRPr="00303B08">
              <w:t>Gender and pronouns</w:t>
            </w:r>
          </w:p>
        </w:tc>
        <w:tc>
          <w:tcPr>
            <w:tcW w:w="6224" w:type="dxa"/>
          </w:tcPr>
          <w:p w14:paraId="276F70E0" w14:textId="77777777" w:rsidR="00560F8A" w:rsidRDefault="00821EC1" w:rsidP="00560F8A">
            <w:r>
              <w:fldChar w:fldCharType="begin">
                <w:ffData>
                  <w:name w:val=""/>
                  <w:enabled/>
                  <w:calcOnExit w:val="0"/>
                  <w:statusText w:type="text" w:val="Gender and pronoun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14:paraId="5E63A028" w14:textId="77777777" w:rsidTr="00B671F3">
        <w:tc>
          <w:tcPr>
            <w:tcW w:w="3964" w:type="dxa"/>
          </w:tcPr>
          <w:p w14:paraId="28E0C59D" w14:textId="77777777" w:rsidR="00560F8A" w:rsidRDefault="00B30F9A" w:rsidP="00B30F9A">
            <w:r>
              <w:t>Do they identify as transgender?</w:t>
            </w:r>
          </w:p>
        </w:tc>
        <w:tc>
          <w:tcPr>
            <w:tcW w:w="6224" w:type="dxa"/>
          </w:tcPr>
          <w:p w14:paraId="5209D600" w14:textId="77777777" w:rsidR="00560F8A" w:rsidRDefault="00816F3E" w:rsidP="00560F8A">
            <w:r>
              <w:fldChar w:fldCharType="begin">
                <w:ffData>
                  <w:name w:val=""/>
                  <w:enabled/>
                  <w:calcOnExit w:val="0"/>
                  <w:statusText w:type="text" w:val="Do they identify as transgender?"/>
                  <w:ddList>
                    <w:listEntry w:val="Choose an item"/>
                    <w:listEntry w:val="No"/>
                    <w:listEntry w:val="Yes"/>
                  </w:ddList>
                </w:ffData>
              </w:fldChar>
            </w:r>
            <w:r>
              <w:instrText xml:space="preserve"> FORMDROPDOWN </w:instrText>
            </w:r>
            <w:r>
              <w:fldChar w:fldCharType="separate"/>
            </w:r>
            <w:r>
              <w:fldChar w:fldCharType="end"/>
            </w:r>
          </w:p>
        </w:tc>
      </w:tr>
      <w:tr w:rsidR="00560F8A" w14:paraId="250AF14F" w14:textId="77777777" w:rsidTr="00B671F3">
        <w:tc>
          <w:tcPr>
            <w:tcW w:w="3964" w:type="dxa"/>
          </w:tcPr>
          <w:p w14:paraId="2F03F66C" w14:textId="77777777" w:rsidR="00560F8A" w:rsidRDefault="00B30F9A" w:rsidP="00B30F9A">
            <w:r w:rsidRPr="00303B08">
              <w:t>First language</w:t>
            </w:r>
          </w:p>
        </w:tc>
        <w:tc>
          <w:tcPr>
            <w:tcW w:w="6224" w:type="dxa"/>
          </w:tcPr>
          <w:p w14:paraId="4611698C" w14:textId="77777777" w:rsidR="00560F8A" w:rsidRDefault="00821EC1" w:rsidP="00560F8A">
            <w:r>
              <w:fldChar w:fldCharType="begin">
                <w:ffData>
                  <w:name w:val=""/>
                  <w:enabled/>
                  <w:calcOnExit w:val="0"/>
                  <w:statusText w:type="text" w:val="First languag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14:paraId="639DDD62" w14:textId="77777777" w:rsidTr="00B671F3">
        <w:tc>
          <w:tcPr>
            <w:tcW w:w="3964" w:type="dxa"/>
          </w:tcPr>
          <w:p w14:paraId="2FD8282F" w14:textId="77777777" w:rsidR="00560F8A" w:rsidRDefault="00B30F9A" w:rsidP="00B30F9A">
            <w:r w:rsidRPr="00303B08">
              <w:t xml:space="preserve">If </w:t>
            </w:r>
            <w:r>
              <w:t xml:space="preserve">English is </w:t>
            </w:r>
            <w:r w:rsidRPr="00303B08">
              <w:t xml:space="preserve">not </w:t>
            </w:r>
            <w:r>
              <w:t>their first language</w:t>
            </w:r>
            <w:r w:rsidRPr="00303B08">
              <w:t>, how well do they speak English</w:t>
            </w:r>
            <w:r>
              <w:t>?</w:t>
            </w:r>
          </w:p>
        </w:tc>
        <w:tc>
          <w:tcPr>
            <w:tcW w:w="6224" w:type="dxa"/>
          </w:tcPr>
          <w:p w14:paraId="128A6DAA" w14:textId="77777777" w:rsidR="00560F8A" w:rsidRDefault="00816F3E" w:rsidP="00560F8A">
            <w:r>
              <w:fldChar w:fldCharType="begin">
                <w:ffData>
                  <w:name w:val=""/>
                  <w:enabled/>
                  <w:calcOnExit w:val="0"/>
                  <w:statusText w:type="text" w:val="If English is not their first language, how well do they speak English?"/>
                  <w:ddList>
                    <w:listEntry w:val="Choose an item"/>
                    <w:listEntry w:val="Beginner (Basic)"/>
                    <w:listEntry w:val="Intermediate (Moderate)"/>
                    <w:listEntry w:val="Advanced"/>
                    <w:listEntry w:val="Superior (Fluent)"/>
                  </w:ddList>
                </w:ffData>
              </w:fldChar>
            </w:r>
            <w:r>
              <w:instrText xml:space="preserve"> FORMDROPDOWN </w:instrText>
            </w:r>
            <w:r>
              <w:fldChar w:fldCharType="separate"/>
            </w:r>
            <w:r>
              <w:fldChar w:fldCharType="end"/>
            </w:r>
          </w:p>
        </w:tc>
      </w:tr>
      <w:tr w:rsidR="00560F8A" w14:paraId="39B1C96D" w14:textId="77777777" w:rsidTr="00B671F3">
        <w:tc>
          <w:tcPr>
            <w:tcW w:w="3964" w:type="dxa"/>
          </w:tcPr>
          <w:p w14:paraId="3A42F582" w14:textId="77777777" w:rsidR="00560F8A" w:rsidRPr="00B30F9A" w:rsidRDefault="00B30F9A" w:rsidP="00B30F9A">
            <w:pPr>
              <w:rPr>
                <w:iCs/>
              </w:rPr>
            </w:pPr>
            <w:r>
              <w:rPr>
                <w:rStyle w:val="Emphasis"/>
                <w:i w:val="0"/>
              </w:rPr>
              <w:t>Is a translator required?</w:t>
            </w:r>
          </w:p>
        </w:tc>
        <w:tc>
          <w:tcPr>
            <w:tcW w:w="6224" w:type="dxa"/>
          </w:tcPr>
          <w:p w14:paraId="35D14E33" w14:textId="77777777" w:rsidR="00560F8A" w:rsidRDefault="00816F3E" w:rsidP="00560F8A">
            <w:r>
              <w:fldChar w:fldCharType="begin">
                <w:ffData>
                  <w:name w:val=""/>
                  <w:enabled/>
                  <w:calcOnExit w:val="0"/>
                  <w:statusText w:type="text" w:val="Is a translator required?"/>
                  <w:ddList>
                    <w:listEntry w:val="Choose an item"/>
                    <w:listEntry w:val="No"/>
                    <w:listEntry w:val="Yes"/>
                  </w:ddList>
                </w:ffData>
              </w:fldChar>
            </w:r>
            <w:r>
              <w:instrText xml:space="preserve"> FORMDROPDOWN </w:instrText>
            </w:r>
            <w:r>
              <w:fldChar w:fldCharType="separate"/>
            </w:r>
            <w:r>
              <w:fldChar w:fldCharType="end"/>
            </w:r>
          </w:p>
        </w:tc>
      </w:tr>
      <w:tr w:rsidR="00560F8A" w14:paraId="748413E7" w14:textId="77777777" w:rsidTr="00B671F3">
        <w:tc>
          <w:tcPr>
            <w:tcW w:w="3964" w:type="dxa"/>
          </w:tcPr>
          <w:p w14:paraId="74893EB3" w14:textId="77777777" w:rsidR="00560F8A" w:rsidRPr="00B30F9A" w:rsidRDefault="00B30F9A" w:rsidP="00B30F9A">
            <w:pPr>
              <w:rPr>
                <w:iCs/>
              </w:rPr>
            </w:pPr>
            <w:r w:rsidRPr="00303B08">
              <w:rPr>
                <w:rStyle w:val="Emphasis"/>
                <w:i w:val="0"/>
              </w:rPr>
              <w:t>Current address</w:t>
            </w:r>
          </w:p>
        </w:tc>
        <w:tc>
          <w:tcPr>
            <w:tcW w:w="6224" w:type="dxa"/>
          </w:tcPr>
          <w:p w14:paraId="50374CA4" w14:textId="77777777" w:rsidR="00560F8A" w:rsidRDefault="00821EC1" w:rsidP="00560F8A">
            <w:r>
              <w:fldChar w:fldCharType="begin">
                <w:ffData>
                  <w:name w:val=""/>
                  <w:enabled/>
                  <w:calcOnExit w:val="0"/>
                  <w:statusText w:type="text" w:val="Current addres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14:paraId="590F9ED1" w14:textId="77777777" w:rsidTr="00B671F3">
        <w:tc>
          <w:tcPr>
            <w:tcW w:w="3964" w:type="dxa"/>
          </w:tcPr>
          <w:p w14:paraId="09FC8D71" w14:textId="77777777" w:rsidR="00560F8A" w:rsidRDefault="00B30F9A" w:rsidP="00B30F9A">
            <w:r w:rsidRPr="00303B08">
              <w:rPr>
                <w:rStyle w:val="Emphasis"/>
                <w:i w:val="0"/>
              </w:rPr>
              <w:t>Postcode</w:t>
            </w:r>
          </w:p>
        </w:tc>
        <w:tc>
          <w:tcPr>
            <w:tcW w:w="6224" w:type="dxa"/>
          </w:tcPr>
          <w:p w14:paraId="38CAD9BB" w14:textId="77777777" w:rsidR="00560F8A" w:rsidRDefault="00821EC1" w:rsidP="00560F8A">
            <w:r>
              <w:fldChar w:fldCharType="begin">
                <w:ffData>
                  <w:name w:val=""/>
                  <w:enabled/>
                  <w:calcOnExit w:val="0"/>
                  <w:statusText w:type="text" w:val="Postcod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14:paraId="5990A80E" w14:textId="77777777" w:rsidTr="00B671F3">
        <w:tc>
          <w:tcPr>
            <w:tcW w:w="3964" w:type="dxa"/>
          </w:tcPr>
          <w:p w14:paraId="474CA77E" w14:textId="77777777" w:rsidR="00560F8A" w:rsidRPr="00B30F9A" w:rsidRDefault="00B30F9A" w:rsidP="00B30F9A">
            <w:pPr>
              <w:rPr>
                <w:iCs/>
              </w:rPr>
            </w:pPr>
            <w:r>
              <w:rPr>
                <w:rStyle w:val="Emphasis"/>
                <w:i w:val="0"/>
              </w:rPr>
              <w:t xml:space="preserve">Home </w:t>
            </w:r>
            <w:r w:rsidRPr="00303B08">
              <w:rPr>
                <w:rStyle w:val="Emphasis"/>
                <w:i w:val="0"/>
              </w:rPr>
              <w:t>address</w:t>
            </w:r>
            <w:r>
              <w:rPr>
                <w:rStyle w:val="Emphasis"/>
                <w:i w:val="0"/>
              </w:rPr>
              <w:t xml:space="preserve"> if different</w:t>
            </w:r>
          </w:p>
        </w:tc>
        <w:tc>
          <w:tcPr>
            <w:tcW w:w="6224" w:type="dxa"/>
          </w:tcPr>
          <w:p w14:paraId="62C2785E" w14:textId="77777777" w:rsidR="00560F8A" w:rsidRDefault="00821EC1" w:rsidP="00560F8A">
            <w:r>
              <w:fldChar w:fldCharType="begin">
                <w:ffData>
                  <w:name w:val=""/>
                  <w:enabled/>
                  <w:calcOnExit w:val="0"/>
                  <w:statusText w:type="text" w:val="Home address if differen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14:paraId="755AA253" w14:textId="77777777" w:rsidTr="00B671F3">
        <w:tc>
          <w:tcPr>
            <w:tcW w:w="3964" w:type="dxa"/>
          </w:tcPr>
          <w:p w14:paraId="1D8C0F3C" w14:textId="77777777" w:rsidR="00560F8A" w:rsidRDefault="00B30F9A" w:rsidP="00B30F9A">
            <w:r w:rsidRPr="00303B08">
              <w:rPr>
                <w:rStyle w:val="Emphasis"/>
                <w:i w:val="0"/>
              </w:rPr>
              <w:t>Postcode</w:t>
            </w:r>
          </w:p>
        </w:tc>
        <w:tc>
          <w:tcPr>
            <w:tcW w:w="6224" w:type="dxa"/>
          </w:tcPr>
          <w:p w14:paraId="213124B9" w14:textId="77777777" w:rsidR="00560F8A" w:rsidRDefault="00821EC1" w:rsidP="00560F8A">
            <w:r>
              <w:fldChar w:fldCharType="begin">
                <w:ffData>
                  <w:name w:val=""/>
                  <w:enabled/>
                  <w:calcOnExit w:val="0"/>
                  <w:statusText w:type="text" w:val="Postcod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0F9A" w14:paraId="629301EE" w14:textId="77777777" w:rsidTr="00B671F3">
        <w:tc>
          <w:tcPr>
            <w:tcW w:w="3964" w:type="dxa"/>
          </w:tcPr>
          <w:p w14:paraId="3112312E" w14:textId="77777777" w:rsidR="00B30F9A" w:rsidRDefault="00B30F9A" w:rsidP="00B30F9A">
            <w:r>
              <w:t>Is the child looked after by the Local Authority?</w:t>
            </w:r>
          </w:p>
        </w:tc>
        <w:tc>
          <w:tcPr>
            <w:tcW w:w="6224" w:type="dxa"/>
          </w:tcPr>
          <w:p w14:paraId="21F58243" w14:textId="77777777" w:rsidR="00B30F9A" w:rsidRDefault="00816F3E" w:rsidP="00B30F9A">
            <w:r>
              <w:fldChar w:fldCharType="begin">
                <w:ffData>
                  <w:name w:val=""/>
                  <w:enabled/>
                  <w:calcOnExit w:val="0"/>
                  <w:statusText w:type="text" w:val="Is the child looked after by the Local Authority?"/>
                  <w:ddList>
                    <w:listEntry w:val="Choose an item"/>
                    <w:listEntry w:val="No"/>
                    <w:listEntry w:val="Yes"/>
                  </w:ddList>
                </w:ffData>
              </w:fldChar>
            </w:r>
            <w:r>
              <w:instrText xml:space="preserve"> FORMDROPDOWN </w:instrText>
            </w:r>
            <w:r>
              <w:fldChar w:fldCharType="separate"/>
            </w:r>
            <w:r>
              <w:fldChar w:fldCharType="end"/>
            </w:r>
          </w:p>
        </w:tc>
      </w:tr>
      <w:tr w:rsidR="00B30F9A" w14:paraId="5F28A60E" w14:textId="77777777" w:rsidTr="00B671F3">
        <w:tc>
          <w:tcPr>
            <w:tcW w:w="3964" w:type="dxa"/>
          </w:tcPr>
          <w:p w14:paraId="3CBDED24" w14:textId="77777777" w:rsidR="00B30F9A" w:rsidRDefault="00B30F9A" w:rsidP="00B30F9A">
            <w:r w:rsidRPr="00303B08">
              <w:lastRenderedPageBreak/>
              <w:t>Who has parental responsibility</w:t>
            </w:r>
            <w:r>
              <w:t>?</w:t>
            </w:r>
          </w:p>
        </w:tc>
        <w:tc>
          <w:tcPr>
            <w:tcW w:w="6224" w:type="dxa"/>
          </w:tcPr>
          <w:p w14:paraId="5D3F4436" w14:textId="77777777" w:rsidR="00B30F9A" w:rsidRDefault="00821EC1" w:rsidP="00B30F9A">
            <w:r>
              <w:fldChar w:fldCharType="begin">
                <w:ffData>
                  <w:name w:val=""/>
                  <w:enabled/>
                  <w:calcOnExit w:val="0"/>
                  <w:statusText w:type="text" w:val="Who has parental responsibilit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0F9A" w14:paraId="690D6081" w14:textId="77777777" w:rsidTr="00B671F3">
        <w:tc>
          <w:tcPr>
            <w:tcW w:w="3964" w:type="dxa"/>
          </w:tcPr>
          <w:p w14:paraId="35774A24" w14:textId="77777777" w:rsidR="00B30F9A" w:rsidRDefault="00B30F9A" w:rsidP="00B30F9A">
            <w:r>
              <w:t>Who can consent to a media release?</w:t>
            </w:r>
          </w:p>
        </w:tc>
        <w:tc>
          <w:tcPr>
            <w:tcW w:w="6224" w:type="dxa"/>
          </w:tcPr>
          <w:p w14:paraId="3C6425DD" w14:textId="77777777" w:rsidR="00B30F9A" w:rsidRDefault="007E26D4" w:rsidP="00B30F9A">
            <w:r>
              <w:fldChar w:fldCharType="begin">
                <w:ffData>
                  <w:name w:val=""/>
                  <w:enabled/>
                  <w:calcOnExit w:val="0"/>
                  <w:statusText w:type="text" w:val="Who can consent to a media rele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0F9A" w14:paraId="07A941E9" w14:textId="77777777" w:rsidTr="00B671F3">
        <w:tc>
          <w:tcPr>
            <w:tcW w:w="3964" w:type="dxa"/>
          </w:tcPr>
          <w:p w14:paraId="413C312B" w14:textId="77777777" w:rsidR="00B30F9A" w:rsidRDefault="00B30F9A" w:rsidP="00B30F9A">
            <w:r w:rsidRPr="00303B08">
              <w:t>Summary of why child is looked after</w:t>
            </w:r>
            <w:r>
              <w:t>.</w:t>
            </w:r>
          </w:p>
        </w:tc>
        <w:tc>
          <w:tcPr>
            <w:tcW w:w="6224" w:type="dxa"/>
          </w:tcPr>
          <w:p w14:paraId="3D372593" w14:textId="77777777" w:rsidR="00B30F9A" w:rsidRDefault="007E26D4" w:rsidP="00B30F9A">
            <w:r>
              <w:fldChar w:fldCharType="begin">
                <w:ffData>
                  <w:name w:val=""/>
                  <w:enabled/>
                  <w:calcOnExit w:val="0"/>
                  <w:statusText w:type="text" w:val="Summary of why child is looked aft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0F9A" w14:paraId="26D9FA9D" w14:textId="77777777" w:rsidTr="00B671F3">
        <w:tc>
          <w:tcPr>
            <w:tcW w:w="3964" w:type="dxa"/>
          </w:tcPr>
          <w:p w14:paraId="03524264" w14:textId="77777777" w:rsidR="00B30F9A" w:rsidRDefault="00B30F9A" w:rsidP="00B30F9A">
            <w:r w:rsidRPr="00303B08">
              <w:t>Details of any order issued by High Court of Justice equivalent to a Deprivation of Liberty Order</w:t>
            </w:r>
            <w:r>
              <w:t>.</w:t>
            </w:r>
          </w:p>
        </w:tc>
        <w:tc>
          <w:tcPr>
            <w:tcW w:w="6224" w:type="dxa"/>
          </w:tcPr>
          <w:p w14:paraId="05C9B965" w14:textId="77777777" w:rsidR="00B30F9A" w:rsidRDefault="007E26D4" w:rsidP="00B30F9A">
            <w:r>
              <w:fldChar w:fldCharType="begin">
                <w:ffData>
                  <w:name w:val=""/>
                  <w:enabled/>
                  <w:calcOnExit w:val="0"/>
                  <w:statusText w:type="text" w:val="Details of any order issued by High Court of Justice equivalent to a Deprivation of Liberty Ord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0F9A" w14:paraId="016159D0" w14:textId="77777777" w:rsidTr="00B671F3">
        <w:tc>
          <w:tcPr>
            <w:tcW w:w="3964" w:type="dxa"/>
          </w:tcPr>
          <w:p w14:paraId="137015DF" w14:textId="77777777" w:rsidR="00B30F9A" w:rsidRDefault="00B30F9A" w:rsidP="00B30F9A">
            <w:r>
              <w:t>Details of any other relevant orders.</w:t>
            </w:r>
          </w:p>
        </w:tc>
        <w:tc>
          <w:tcPr>
            <w:tcW w:w="6224" w:type="dxa"/>
          </w:tcPr>
          <w:p w14:paraId="4E03C31F" w14:textId="77777777" w:rsidR="00B30F9A" w:rsidRDefault="007E26D4" w:rsidP="00B30F9A">
            <w:r>
              <w:fldChar w:fldCharType="begin">
                <w:ffData>
                  <w:name w:val=""/>
                  <w:enabled/>
                  <w:calcOnExit w:val="0"/>
                  <w:statusText w:type="text" w:val="Details of any other relevant order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0F9A" w14:paraId="322AFC98" w14:textId="77777777" w:rsidTr="00B671F3">
        <w:tc>
          <w:tcPr>
            <w:tcW w:w="3964" w:type="dxa"/>
          </w:tcPr>
          <w:p w14:paraId="0EBF3EC2" w14:textId="77777777" w:rsidR="00B30F9A" w:rsidRDefault="00B30F9A" w:rsidP="00B30F9A">
            <w:r w:rsidRPr="00303B08">
              <w:t>Responsible Local Authority if different from host Local Authority</w:t>
            </w:r>
            <w:r>
              <w:t>.</w:t>
            </w:r>
          </w:p>
        </w:tc>
        <w:tc>
          <w:tcPr>
            <w:tcW w:w="6224" w:type="dxa"/>
          </w:tcPr>
          <w:p w14:paraId="59D742D0" w14:textId="77777777" w:rsidR="00B30F9A" w:rsidRDefault="007E26D4" w:rsidP="00B30F9A">
            <w:r>
              <w:fldChar w:fldCharType="begin">
                <w:ffData>
                  <w:name w:val=""/>
                  <w:enabled/>
                  <w:calcOnExit w:val="0"/>
                  <w:statusText w:type="text" w:val="Responsible Local Authority if different from host Local Authorit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0F9A" w14:paraId="4BA0BC10" w14:textId="77777777" w:rsidTr="00B671F3">
        <w:tc>
          <w:tcPr>
            <w:tcW w:w="3964" w:type="dxa"/>
          </w:tcPr>
          <w:p w14:paraId="362918E7" w14:textId="77777777" w:rsidR="00B30F9A" w:rsidRPr="00303B08" w:rsidRDefault="00B30F9A" w:rsidP="00B30F9A">
            <w:r w:rsidRPr="00303B08">
              <w:t>Social Worker name &amp; contact Details</w:t>
            </w:r>
            <w:r>
              <w:t>.</w:t>
            </w:r>
          </w:p>
        </w:tc>
        <w:tc>
          <w:tcPr>
            <w:tcW w:w="6224" w:type="dxa"/>
          </w:tcPr>
          <w:p w14:paraId="61AD2CE8" w14:textId="77777777" w:rsidR="00B30F9A" w:rsidRDefault="007E26D4" w:rsidP="00B30F9A">
            <w:r>
              <w:fldChar w:fldCharType="begin">
                <w:ffData>
                  <w:name w:val=""/>
                  <w:enabled/>
                  <w:calcOnExit w:val="0"/>
                  <w:statusText w:type="text" w:val="Social Worker name &amp; contact Detail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0F9A" w14:paraId="1A4F6236" w14:textId="77777777" w:rsidTr="00B671F3">
        <w:tc>
          <w:tcPr>
            <w:tcW w:w="3964" w:type="dxa"/>
          </w:tcPr>
          <w:p w14:paraId="705B8E59" w14:textId="77777777" w:rsidR="00B30F9A" w:rsidRDefault="00B30F9A" w:rsidP="00B30F9A">
            <w:r w:rsidRPr="00303B08">
              <w:t>Out of hours EDT contact details</w:t>
            </w:r>
            <w:r>
              <w:t>.</w:t>
            </w:r>
          </w:p>
        </w:tc>
        <w:tc>
          <w:tcPr>
            <w:tcW w:w="6224" w:type="dxa"/>
          </w:tcPr>
          <w:p w14:paraId="0370D2B0" w14:textId="77777777" w:rsidR="00B30F9A" w:rsidRDefault="007E26D4" w:rsidP="00B30F9A">
            <w:r>
              <w:fldChar w:fldCharType="begin">
                <w:ffData>
                  <w:name w:val=""/>
                  <w:enabled/>
                  <w:calcOnExit w:val="0"/>
                  <w:statusText w:type="text" w:val="Out of hours EDT contact detail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27774E6" w14:textId="77777777" w:rsidR="00E874F6" w:rsidRPr="00303B08" w:rsidRDefault="00E874F6" w:rsidP="00E874F6">
      <w:pPr>
        <w:pStyle w:val="Heading3"/>
      </w:pPr>
      <w:bookmarkStart w:id="0" w:name="_Hlk171264397"/>
      <w:r>
        <w:t>Key professionals</w:t>
      </w:r>
    </w:p>
    <w:tbl>
      <w:tblPr>
        <w:tblStyle w:val="TableGrid"/>
        <w:tblW w:w="10188" w:type="dxa"/>
        <w:tblLook w:val="0420" w:firstRow="1" w:lastRow="0" w:firstColumn="0" w:lastColumn="0" w:noHBand="0" w:noVBand="1"/>
      </w:tblPr>
      <w:tblGrid>
        <w:gridCol w:w="3392"/>
        <w:gridCol w:w="3391"/>
        <w:gridCol w:w="3405"/>
      </w:tblGrid>
      <w:tr w:rsidR="00E874F6" w:rsidRPr="00155FF7" w14:paraId="71554BE9" w14:textId="77777777" w:rsidTr="006165E9">
        <w:tc>
          <w:tcPr>
            <w:tcW w:w="3392" w:type="dxa"/>
            <w:shd w:val="clear" w:color="auto" w:fill="000000" w:themeFill="text1"/>
          </w:tcPr>
          <w:p w14:paraId="6BCCA01A" w14:textId="77777777" w:rsidR="00E874F6" w:rsidRPr="00155FF7" w:rsidRDefault="00E874F6" w:rsidP="008567E9">
            <w:pPr>
              <w:rPr>
                <w:b/>
                <w:bCs/>
                <w:color w:val="FFFFFF" w:themeColor="background1"/>
              </w:rPr>
            </w:pPr>
            <w:r w:rsidRPr="00155FF7">
              <w:rPr>
                <w:b/>
                <w:bCs/>
                <w:color w:val="FFFFFF" w:themeColor="background1"/>
              </w:rPr>
              <w:t>Name</w:t>
            </w:r>
          </w:p>
        </w:tc>
        <w:tc>
          <w:tcPr>
            <w:tcW w:w="3391" w:type="dxa"/>
            <w:shd w:val="clear" w:color="auto" w:fill="000000" w:themeFill="text1"/>
          </w:tcPr>
          <w:p w14:paraId="2426EBB9" w14:textId="77777777" w:rsidR="00E874F6" w:rsidRPr="00155FF7" w:rsidRDefault="00E874F6" w:rsidP="008567E9">
            <w:pPr>
              <w:rPr>
                <w:b/>
                <w:bCs/>
                <w:color w:val="FFFFFF" w:themeColor="background1"/>
              </w:rPr>
            </w:pPr>
            <w:r w:rsidRPr="00155FF7">
              <w:rPr>
                <w:b/>
                <w:bCs/>
                <w:color w:val="FFFFFF" w:themeColor="background1"/>
              </w:rPr>
              <w:t>Role</w:t>
            </w:r>
          </w:p>
        </w:tc>
        <w:tc>
          <w:tcPr>
            <w:tcW w:w="3405" w:type="dxa"/>
            <w:shd w:val="clear" w:color="auto" w:fill="000000" w:themeFill="text1"/>
          </w:tcPr>
          <w:p w14:paraId="042DEFCD" w14:textId="77777777" w:rsidR="00E874F6" w:rsidRPr="00155FF7" w:rsidRDefault="00E874F6" w:rsidP="008567E9">
            <w:pPr>
              <w:rPr>
                <w:b/>
                <w:bCs/>
                <w:color w:val="FFFFFF" w:themeColor="background1"/>
              </w:rPr>
            </w:pPr>
            <w:r w:rsidRPr="00155FF7">
              <w:rPr>
                <w:b/>
                <w:bCs/>
                <w:color w:val="FFFFFF" w:themeColor="background1"/>
              </w:rPr>
              <w:t>Contact number</w:t>
            </w:r>
          </w:p>
        </w:tc>
      </w:tr>
      <w:tr w:rsidR="00E874F6" w14:paraId="7C1B4CC1" w14:textId="77777777" w:rsidTr="006165E9">
        <w:tc>
          <w:tcPr>
            <w:tcW w:w="3392" w:type="dxa"/>
          </w:tcPr>
          <w:p w14:paraId="704E0B93" w14:textId="77777777" w:rsidR="00E874F6" w:rsidRDefault="00817A31" w:rsidP="008567E9">
            <w:r>
              <w:fldChar w:fldCharType="begin">
                <w:ffData>
                  <w:name w:val=""/>
                  <w:enabled/>
                  <w:calcOnExit w:val="0"/>
                  <w:statusText w:type="text" w:val="Key professionals -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91" w:type="dxa"/>
          </w:tcPr>
          <w:p w14:paraId="7D1EEFD3" w14:textId="77777777" w:rsidR="00E874F6" w:rsidRDefault="00817A31" w:rsidP="008567E9">
            <w:r>
              <w:fldChar w:fldCharType="begin">
                <w:ffData>
                  <w:name w:val=""/>
                  <w:enabled/>
                  <w:calcOnExit w:val="0"/>
                  <w:statusText w:type="text" w:val="Key professionals - Rol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05" w:type="dxa"/>
          </w:tcPr>
          <w:p w14:paraId="26E3615F" w14:textId="77777777" w:rsidR="00E874F6" w:rsidRDefault="00817A31" w:rsidP="008567E9">
            <w:r>
              <w:fldChar w:fldCharType="begin">
                <w:ffData>
                  <w:name w:val=""/>
                  <w:enabled/>
                  <w:calcOnExit w:val="0"/>
                  <w:statusText w:type="text" w:val="Key professionals - Contact 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165E9" w14:paraId="0EAF5CA3" w14:textId="77777777" w:rsidTr="006165E9">
        <w:tc>
          <w:tcPr>
            <w:tcW w:w="3392" w:type="dxa"/>
          </w:tcPr>
          <w:p w14:paraId="3E5C80C0" w14:textId="77777777" w:rsidR="006165E9" w:rsidRDefault="006165E9" w:rsidP="00817A31">
            <w:r>
              <w:fldChar w:fldCharType="begin">
                <w:ffData>
                  <w:name w:val=""/>
                  <w:enabled/>
                  <w:calcOnExit w:val="0"/>
                  <w:statusText w:type="text" w:val="Key professionals -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91" w:type="dxa"/>
          </w:tcPr>
          <w:p w14:paraId="7DC40A4E" w14:textId="77777777" w:rsidR="006165E9" w:rsidRDefault="006165E9" w:rsidP="00817A31">
            <w:r>
              <w:fldChar w:fldCharType="begin">
                <w:ffData>
                  <w:name w:val=""/>
                  <w:enabled/>
                  <w:calcOnExit w:val="0"/>
                  <w:statusText w:type="text" w:val="Key professionals - Rol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05" w:type="dxa"/>
          </w:tcPr>
          <w:p w14:paraId="64CC5A41" w14:textId="77777777" w:rsidR="006165E9" w:rsidRDefault="006165E9" w:rsidP="00817A31">
            <w:r>
              <w:fldChar w:fldCharType="begin">
                <w:ffData>
                  <w:name w:val=""/>
                  <w:enabled/>
                  <w:calcOnExit w:val="0"/>
                  <w:statusText w:type="text" w:val="Key professionals - Contact 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17A31" w14:paraId="0D5730BD" w14:textId="77777777" w:rsidTr="006165E9">
        <w:tc>
          <w:tcPr>
            <w:tcW w:w="3392" w:type="dxa"/>
          </w:tcPr>
          <w:p w14:paraId="788197B4" w14:textId="77777777" w:rsidR="00817A31" w:rsidRDefault="00817A31" w:rsidP="00817A31">
            <w:r>
              <w:fldChar w:fldCharType="begin">
                <w:ffData>
                  <w:name w:val=""/>
                  <w:enabled/>
                  <w:calcOnExit w:val="0"/>
                  <w:statusText w:type="text" w:val="Key professionals -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91" w:type="dxa"/>
          </w:tcPr>
          <w:p w14:paraId="1EA5C0F7" w14:textId="77777777" w:rsidR="00817A31" w:rsidRDefault="00817A31" w:rsidP="00817A31">
            <w:r>
              <w:fldChar w:fldCharType="begin">
                <w:ffData>
                  <w:name w:val=""/>
                  <w:enabled/>
                  <w:calcOnExit w:val="0"/>
                  <w:statusText w:type="text" w:val="Key professionals - Rol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05" w:type="dxa"/>
          </w:tcPr>
          <w:p w14:paraId="57E87ED9" w14:textId="77777777" w:rsidR="00817A31" w:rsidRDefault="00817A31" w:rsidP="00817A31">
            <w:r>
              <w:fldChar w:fldCharType="begin">
                <w:ffData>
                  <w:name w:val=""/>
                  <w:enabled/>
                  <w:calcOnExit w:val="0"/>
                  <w:statusText w:type="text" w:val="Key professionals - Contact 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17A31" w14:paraId="4AE1E587" w14:textId="77777777" w:rsidTr="006165E9">
        <w:tc>
          <w:tcPr>
            <w:tcW w:w="3392" w:type="dxa"/>
          </w:tcPr>
          <w:p w14:paraId="64F57755" w14:textId="77777777" w:rsidR="00817A31" w:rsidRDefault="00817A31" w:rsidP="00817A31">
            <w:r>
              <w:fldChar w:fldCharType="begin">
                <w:ffData>
                  <w:name w:val=""/>
                  <w:enabled/>
                  <w:calcOnExit w:val="0"/>
                  <w:statusText w:type="text" w:val="Key professionals -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91" w:type="dxa"/>
          </w:tcPr>
          <w:p w14:paraId="37EFEC51" w14:textId="77777777" w:rsidR="00817A31" w:rsidRDefault="00817A31" w:rsidP="00817A31">
            <w:r>
              <w:fldChar w:fldCharType="begin">
                <w:ffData>
                  <w:name w:val=""/>
                  <w:enabled/>
                  <w:calcOnExit w:val="0"/>
                  <w:statusText w:type="text" w:val="Key professionals - Rol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05" w:type="dxa"/>
          </w:tcPr>
          <w:p w14:paraId="0A49C39C" w14:textId="77777777" w:rsidR="00817A31" w:rsidRDefault="00817A31" w:rsidP="00817A31">
            <w:r>
              <w:fldChar w:fldCharType="begin">
                <w:ffData>
                  <w:name w:val=""/>
                  <w:enabled/>
                  <w:calcOnExit w:val="0"/>
                  <w:statusText w:type="text" w:val="Key professionals - Contact 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17A31" w14:paraId="3F027A0C" w14:textId="77777777" w:rsidTr="006165E9">
        <w:tc>
          <w:tcPr>
            <w:tcW w:w="3392" w:type="dxa"/>
          </w:tcPr>
          <w:p w14:paraId="572F4C2D" w14:textId="77777777" w:rsidR="00817A31" w:rsidRDefault="00817A31" w:rsidP="00817A31">
            <w:r>
              <w:fldChar w:fldCharType="begin">
                <w:ffData>
                  <w:name w:val=""/>
                  <w:enabled/>
                  <w:calcOnExit w:val="0"/>
                  <w:statusText w:type="text" w:val="Key professionals -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91" w:type="dxa"/>
          </w:tcPr>
          <w:p w14:paraId="4C8A35E9" w14:textId="77777777" w:rsidR="00817A31" w:rsidRDefault="00817A31" w:rsidP="00817A31">
            <w:r>
              <w:fldChar w:fldCharType="begin">
                <w:ffData>
                  <w:name w:val=""/>
                  <w:enabled/>
                  <w:calcOnExit w:val="0"/>
                  <w:statusText w:type="text" w:val="Key professionals - Rol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05" w:type="dxa"/>
          </w:tcPr>
          <w:p w14:paraId="6D430422" w14:textId="77777777" w:rsidR="00817A31" w:rsidRDefault="00817A31" w:rsidP="00817A31">
            <w:r>
              <w:fldChar w:fldCharType="begin">
                <w:ffData>
                  <w:name w:val=""/>
                  <w:enabled/>
                  <w:calcOnExit w:val="0"/>
                  <w:statusText w:type="text" w:val="Key professionals - Contact 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bookmarkEnd w:id="0"/>
    </w:tbl>
    <w:p w14:paraId="5D10F533" w14:textId="77777777" w:rsidR="00E874F6" w:rsidRDefault="00E874F6" w:rsidP="00E874F6"/>
    <w:tbl>
      <w:tblPr>
        <w:tblStyle w:val="TableGrid"/>
        <w:tblW w:w="0" w:type="auto"/>
        <w:tblLook w:val="0480" w:firstRow="0" w:lastRow="0" w:firstColumn="1" w:lastColumn="0" w:noHBand="0" w:noVBand="1"/>
      </w:tblPr>
      <w:tblGrid>
        <w:gridCol w:w="4815"/>
        <w:gridCol w:w="5373"/>
      </w:tblGrid>
      <w:tr w:rsidR="002C07FB" w14:paraId="5B86648F" w14:textId="77777777" w:rsidTr="00B671F3">
        <w:tc>
          <w:tcPr>
            <w:tcW w:w="4815" w:type="dxa"/>
          </w:tcPr>
          <w:p w14:paraId="6E9B935F" w14:textId="77777777" w:rsidR="002C07FB" w:rsidRDefault="002C07FB" w:rsidP="00E874F6">
            <w:r>
              <w:t>Which key professional or trusted adult is the child closest to and trusts?</w:t>
            </w:r>
          </w:p>
        </w:tc>
        <w:tc>
          <w:tcPr>
            <w:tcW w:w="5373" w:type="dxa"/>
          </w:tcPr>
          <w:p w14:paraId="6171884A" w14:textId="77777777" w:rsidR="002C07FB" w:rsidRDefault="00546131" w:rsidP="00E874F6">
            <w:r>
              <w:fldChar w:fldCharType="begin">
                <w:ffData>
                  <w:name w:val=""/>
                  <w:enabled/>
                  <w:calcOnExit w:val="0"/>
                  <w:statusText w:type="text" w:val="Which key professional or trusted adult is the child closest to and trust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C07FB" w14:paraId="6AB1FF40" w14:textId="77777777" w:rsidTr="00B671F3">
        <w:tc>
          <w:tcPr>
            <w:tcW w:w="4815" w:type="dxa"/>
          </w:tcPr>
          <w:p w14:paraId="4DCCAE72" w14:textId="77777777" w:rsidR="002C07FB" w:rsidRDefault="002C07FB" w:rsidP="002C07FB">
            <w:r w:rsidRPr="00303B08">
              <w:t>Details of agreed plans in any Child Protection</w:t>
            </w:r>
            <w:r>
              <w:t xml:space="preserve"> </w:t>
            </w:r>
            <w:r w:rsidRPr="00303B08">
              <w:t>Conference or Strategy Meeting for when the child goes missing</w:t>
            </w:r>
            <w:r>
              <w:t>.</w:t>
            </w:r>
          </w:p>
        </w:tc>
        <w:tc>
          <w:tcPr>
            <w:tcW w:w="5373" w:type="dxa"/>
          </w:tcPr>
          <w:p w14:paraId="404D25DA" w14:textId="77777777" w:rsidR="002C07FB" w:rsidRDefault="00546131" w:rsidP="00E874F6">
            <w:r>
              <w:fldChar w:fldCharType="begin">
                <w:ffData>
                  <w:name w:val=""/>
                  <w:enabled/>
                  <w:calcOnExit w:val="0"/>
                  <w:statusText w:type="text" w:val="Details of agreed plans in any Child Protection Conference or Strategy Meeting for when the child goes missing."/>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C07FB" w14:paraId="3EF39AB7" w14:textId="77777777" w:rsidTr="00B671F3">
        <w:tc>
          <w:tcPr>
            <w:tcW w:w="4815" w:type="dxa"/>
          </w:tcPr>
          <w:p w14:paraId="499A1909" w14:textId="77777777" w:rsidR="002C07FB" w:rsidRDefault="002C07FB" w:rsidP="002C07FB">
            <w:r>
              <w:t>Contingencies in place to collect the child when the child is located after a missing episode.</w:t>
            </w:r>
          </w:p>
        </w:tc>
        <w:tc>
          <w:tcPr>
            <w:tcW w:w="5373" w:type="dxa"/>
          </w:tcPr>
          <w:p w14:paraId="37BF3F7E" w14:textId="77777777" w:rsidR="002C07FB" w:rsidRDefault="00546131" w:rsidP="00E874F6">
            <w:r>
              <w:fldChar w:fldCharType="begin">
                <w:ffData>
                  <w:name w:val=""/>
                  <w:enabled/>
                  <w:calcOnExit w:val="0"/>
                  <w:statusText w:type="text" w:val="Contingencies in place to collect the child when the child is located after a missing episod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C07FB" w14:paraId="50C0B21F" w14:textId="77777777" w:rsidTr="00B671F3">
        <w:tc>
          <w:tcPr>
            <w:tcW w:w="4815" w:type="dxa"/>
          </w:tcPr>
          <w:p w14:paraId="2283456F" w14:textId="77777777" w:rsidR="002C07FB" w:rsidRDefault="002C07FB" w:rsidP="002C07FB">
            <w:r w:rsidRPr="00303B08">
              <w:t xml:space="preserve">Details of key worker who can conduct the prevention interview instead of the police </w:t>
            </w:r>
            <w:r>
              <w:t>if previously agreed.</w:t>
            </w:r>
          </w:p>
        </w:tc>
        <w:tc>
          <w:tcPr>
            <w:tcW w:w="5373" w:type="dxa"/>
          </w:tcPr>
          <w:p w14:paraId="210B7CD5" w14:textId="77777777" w:rsidR="002C07FB" w:rsidRDefault="00546131" w:rsidP="00E874F6">
            <w:r>
              <w:fldChar w:fldCharType="begin">
                <w:ffData>
                  <w:name w:val=""/>
                  <w:enabled/>
                  <w:calcOnExit w:val="0"/>
                  <w:statusText w:type="text" w:val="Details of key worker who can conduct the prevention interview instead of the police if previously agree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C07FB" w14:paraId="45D70D8C" w14:textId="77777777" w:rsidTr="00B671F3">
        <w:tc>
          <w:tcPr>
            <w:tcW w:w="4815" w:type="dxa"/>
          </w:tcPr>
          <w:p w14:paraId="0B7E38B0" w14:textId="77777777" w:rsidR="002C07FB" w:rsidRDefault="002C07FB" w:rsidP="00E874F6">
            <w:r w:rsidRPr="00303B08">
              <w:lastRenderedPageBreak/>
              <w:t>School/</w:t>
            </w:r>
            <w:r>
              <w:t>e</w:t>
            </w:r>
            <w:r w:rsidRPr="00303B08">
              <w:t xml:space="preserve">ducational </w:t>
            </w:r>
            <w:r>
              <w:t>e</w:t>
            </w:r>
            <w:r w:rsidRPr="00303B08">
              <w:t>stablishment attended:</w:t>
            </w:r>
          </w:p>
        </w:tc>
        <w:tc>
          <w:tcPr>
            <w:tcW w:w="5373" w:type="dxa"/>
          </w:tcPr>
          <w:p w14:paraId="04518139" w14:textId="77777777" w:rsidR="002C07FB" w:rsidRDefault="00546131" w:rsidP="00E874F6">
            <w:r>
              <w:fldChar w:fldCharType="begin">
                <w:ffData>
                  <w:name w:val=""/>
                  <w:enabled/>
                  <w:calcOnExit w:val="0"/>
                  <w:statusText w:type="text" w:val="School/educational establishment attende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62F8348" w14:textId="77777777" w:rsidR="008C7ACB" w:rsidRPr="001C233D" w:rsidRDefault="008C7ACB" w:rsidP="00E84D79">
      <w:pPr>
        <w:pStyle w:val="Heading3"/>
      </w:pPr>
      <w:r w:rsidRPr="001C233D">
        <w:t>Description</w:t>
      </w:r>
    </w:p>
    <w:tbl>
      <w:tblPr>
        <w:tblStyle w:val="TableGrid"/>
        <w:tblW w:w="0" w:type="auto"/>
        <w:tblLook w:val="0480" w:firstRow="0" w:lastRow="0" w:firstColumn="1" w:lastColumn="0" w:noHBand="0" w:noVBand="1"/>
      </w:tblPr>
      <w:tblGrid>
        <w:gridCol w:w="2972"/>
        <w:gridCol w:w="7216"/>
      </w:tblGrid>
      <w:tr w:rsidR="00503C2C" w14:paraId="5FE84BE9" w14:textId="77777777" w:rsidTr="00325A7B">
        <w:tc>
          <w:tcPr>
            <w:tcW w:w="2972" w:type="dxa"/>
          </w:tcPr>
          <w:p w14:paraId="47CC4FAD" w14:textId="77777777" w:rsidR="00503C2C" w:rsidRDefault="00503C2C" w:rsidP="00503C2C">
            <w:r>
              <w:t>Height</w:t>
            </w:r>
          </w:p>
        </w:tc>
        <w:tc>
          <w:tcPr>
            <w:tcW w:w="7216" w:type="dxa"/>
          </w:tcPr>
          <w:p w14:paraId="0419769E" w14:textId="77777777" w:rsidR="00503C2C" w:rsidRDefault="00513AB0" w:rsidP="00503C2C">
            <w:r>
              <w:fldChar w:fldCharType="begin">
                <w:ffData>
                  <w:name w:val=""/>
                  <w:enabled/>
                  <w:calcOnExit w:val="0"/>
                  <w:statusText w:type="text" w:val="Heigh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03C2C" w14:paraId="3753F955" w14:textId="77777777" w:rsidTr="00325A7B">
        <w:tc>
          <w:tcPr>
            <w:tcW w:w="2972" w:type="dxa"/>
          </w:tcPr>
          <w:p w14:paraId="6DB5128B" w14:textId="77777777" w:rsidR="00503C2C" w:rsidRDefault="00503C2C" w:rsidP="00503C2C">
            <w:r>
              <w:t>Build</w:t>
            </w:r>
          </w:p>
        </w:tc>
        <w:tc>
          <w:tcPr>
            <w:tcW w:w="7216" w:type="dxa"/>
          </w:tcPr>
          <w:p w14:paraId="569543B9" w14:textId="77777777" w:rsidR="00503C2C" w:rsidRDefault="00513AB0" w:rsidP="00503C2C">
            <w:r>
              <w:fldChar w:fldCharType="begin">
                <w:ffData>
                  <w:name w:val=""/>
                  <w:enabled/>
                  <w:calcOnExit w:val="0"/>
                  <w:statusText w:type="text" w:val="Buil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03C2C" w14:paraId="125E1734" w14:textId="77777777" w:rsidTr="00325A7B">
        <w:tc>
          <w:tcPr>
            <w:tcW w:w="2972" w:type="dxa"/>
          </w:tcPr>
          <w:p w14:paraId="2B9105A6" w14:textId="77777777" w:rsidR="00503C2C" w:rsidRDefault="00503C2C" w:rsidP="00503C2C">
            <w:r>
              <w:t>Hair colour</w:t>
            </w:r>
          </w:p>
        </w:tc>
        <w:tc>
          <w:tcPr>
            <w:tcW w:w="7216" w:type="dxa"/>
          </w:tcPr>
          <w:p w14:paraId="75928DFD" w14:textId="77777777" w:rsidR="00503C2C" w:rsidRDefault="00513AB0" w:rsidP="00503C2C">
            <w:r>
              <w:fldChar w:fldCharType="begin">
                <w:ffData>
                  <w:name w:val=""/>
                  <w:enabled/>
                  <w:calcOnExit w:val="0"/>
                  <w:statusText w:type="text" w:val="Hair colou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03C2C" w14:paraId="7DF3C2EC" w14:textId="77777777" w:rsidTr="00325A7B">
        <w:tc>
          <w:tcPr>
            <w:tcW w:w="2972" w:type="dxa"/>
          </w:tcPr>
          <w:p w14:paraId="3EACD5C5" w14:textId="77777777" w:rsidR="00503C2C" w:rsidRDefault="00503C2C" w:rsidP="00503C2C">
            <w:r>
              <w:t>Hair description</w:t>
            </w:r>
          </w:p>
        </w:tc>
        <w:tc>
          <w:tcPr>
            <w:tcW w:w="7216" w:type="dxa"/>
          </w:tcPr>
          <w:p w14:paraId="0791C308" w14:textId="77777777" w:rsidR="00503C2C" w:rsidRDefault="00513AB0" w:rsidP="00503C2C">
            <w:r>
              <w:fldChar w:fldCharType="begin">
                <w:ffData>
                  <w:name w:val=""/>
                  <w:enabled/>
                  <w:calcOnExit w:val="0"/>
                  <w:statusText w:type="text" w:val="Hair descripti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03C2C" w14:paraId="5BB9AD84" w14:textId="77777777" w:rsidTr="00325A7B">
        <w:tc>
          <w:tcPr>
            <w:tcW w:w="2972" w:type="dxa"/>
          </w:tcPr>
          <w:p w14:paraId="0B89E0B5" w14:textId="77777777" w:rsidR="00503C2C" w:rsidRDefault="00503C2C" w:rsidP="00503C2C">
            <w:r>
              <w:t>Scars and/or tattoos</w:t>
            </w:r>
          </w:p>
        </w:tc>
        <w:tc>
          <w:tcPr>
            <w:tcW w:w="7216" w:type="dxa"/>
          </w:tcPr>
          <w:p w14:paraId="437E34BA" w14:textId="77777777" w:rsidR="00503C2C" w:rsidRDefault="00513AB0" w:rsidP="00503C2C">
            <w:r>
              <w:fldChar w:fldCharType="begin">
                <w:ffData>
                  <w:name w:val=""/>
                  <w:enabled/>
                  <w:calcOnExit w:val="0"/>
                  <w:statusText w:type="text" w:val="Scars and/or tattoo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03C2C" w14:paraId="1269B240" w14:textId="77777777" w:rsidTr="00325A7B">
        <w:tc>
          <w:tcPr>
            <w:tcW w:w="2972" w:type="dxa"/>
          </w:tcPr>
          <w:p w14:paraId="7D429B02" w14:textId="77777777" w:rsidR="00503C2C" w:rsidRDefault="00503C2C" w:rsidP="00503C2C">
            <w:r>
              <w:t>Other distinguishing physical description</w:t>
            </w:r>
          </w:p>
        </w:tc>
        <w:tc>
          <w:tcPr>
            <w:tcW w:w="7216" w:type="dxa"/>
          </w:tcPr>
          <w:p w14:paraId="7F4197CE" w14:textId="77777777" w:rsidR="00503C2C" w:rsidRDefault="00513AB0" w:rsidP="00503C2C">
            <w:r>
              <w:fldChar w:fldCharType="begin">
                <w:ffData>
                  <w:name w:val=""/>
                  <w:enabled/>
                  <w:calcOnExit w:val="0"/>
                  <w:statusText w:type="text" w:val="Other distinguishing physical descripti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BE7F0D3" w14:textId="77777777" w:rsidR="00503C2C" w:rsidRDefault="0008209B" w:rsidP="0008209B">
      <w:pPr>
        <w:pStyle w:val="Heading2"/>
      </w:pPr>
      <w:r w:rsidRPr="001C233D">
        <w:t xml:space="preserve">Part 2 – Identified </w:t>
      </w:r>
      <w:r>
        <w:t>r</w:t>
      </w:r>
      <w:r w:rsidRPr="001C233D">
        <w:t xml:space="preserve">isk </w:t>
      </w:r>
      <w:r>
        <w:t>f</w:t>
      </w:r>
      <w:r w:rsidRPr="001C233D">
        <w:t>actors</w:t>
      </w:r>
    </w:p>
    <w:p w14:paraId="0C0EDBF8" w14:textId="77777777" w:rsidR="0008209B" w:rsidRPr="0008209B" w:rsidRDefault="0008209B" w:rsidP="0008209B">
      <w:pPr>
        <w:pStyle w:val="Heading3"/>
      </w:pPr>
      <w:r w:rsidRPr="001C233D">
        <w:t xml:space="preserve">Personal </w:t>
      </w:r>
      <w:r>
        <w:t>r</w:t>
      </w:r>
      <w:r w:rsidRPr="001C233D">
        <w:t xml:space="preserve">isk </w:t>
      </w:r>
      <w:r>
        <w:t>f</w:t>
      </w:r>
      <w:r w:rsidRPr="001C233D">
        <w:t>actors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673"/>
        <w:gridCol w:w="5515"/>
      </w:tblGrid>
      <w:tr w:rsidR="00390EEF" w:rsidRPr="00303B08" w14:paraId="044B0526" w14:textId="77777777" w:rsidTr="00094ADD">
        <w:tc>
          <w:tcPr>
            <w:tcW w:w="4673" w:type="dxa"/>
            <w:shd w:val="clear" w:color="auto" w:fill="FFFFFF" w:themeFill="background1"/>
          </w:tcPr>
          <w:p w14:paraId="311982C0" w14:textId="77777777" w:rsidR="00390EEF" w:rsidRPr="00303B08" w:rsidRDefault="00390EEF" w:rsidP="00D62CFC">
            <w:r w:rsidRPr="00303B08">
              <w:t>Details of health conditions</w:t>
            </w:r>
            <w:r>
              <w:t>.</w:t>
            </w:r>
          </w:p>
        </w:tc>
        <w:tc>
          <w:tcPr>
            <w:tcW w:w="5515" w:type="dxa"/>
            <w:shd w:val="clear" w:color="auto" w:fill="FFFFFF" w:themeFill="background1"/>
          </w:tcPr>
          <w:p w14:paraId="3AB9C86E" w14:textId="77777777" w:rsidR="00390EEF" w:rsidRPr="007212DE" w:rsidRDefault="00CF188E" w:rsidP="00D62CFC">
            <w:pPr>
              <w:rPr>
                <w:sz w:val="20"/>
                <w:szCs w:val="20"/>
              </w:rPr>
            </w:pPr>
            <w:r>
              <w:fldChar w:fldCharType="begin">
                <w:ffData>
                  <w:name w:val=""/>
                  <w:enabled/>
                  <w:calcOnExit w:val="0"/>
                  <w:statusText w:type="text" w:val="Details of health condition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90EEF" w:rsidRPr="00303B08" w14:paraId="111A0C7A" w14:textId="77777777" w:rsidTr="00094ADD">
        <w:trPr>
          <w:trHeight w:val="297"/>
        </w:trPr>
        <w:tc>
          <w:tcPr>
            <w:tcW w:w="4673" w:type="dxa"/>
            <w:shd w:val="clear" w:color="auto" w:fill="FFFFFF" w:themeFill="background1"/>
          </w:tcPr>
          <w:p w14:paraId="4D112678" w14:textId="77777777" w:rsidR="00390EEF" w:rsidRPr="00303B08" w:rsidRDefault="00390EEF" w:rsidP="00D62CFC">
            <w:r w:rsidRPr="00303B08">
              <w:t>Medication details and consequences of not taking</w:t>
            </w:r>
            <w:r>
              <w:t>.</w:t>
            </w:r>
          </w:p>
        </w:tc>
        <w:tc>
          <w:tcPr>
            <w:tcW w:w="5515" w:type="dxa"/>
            <w:shd w:val="clear" w:color="auto" w:fill="FFFFFF" w:themeFill="background1"/>
          </w:tcPr>
          <w:p w14:paraId="25FDB51E" w14:textId="77777777" w:rsidR="00390EEF" w:rsidRPr="00303B08" w:rsidRDefault="00CF188E" w:rsidP="00D62CFC">
            <w:r>
              <w:fldChar w:fldCharType="begin">
                <w:ffData>
                  <w:name w:val=""/>
                  <w:enabled/>
                  <w:calcOnExit w:val="0"/>
                  <w:statusText w:type="text" w:val="Medication details and consequences of not taking."/>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90EEF" w:rsidRPr="00303B08" w14:paraId="4FE974B0" w14:textId="77777777" w:rsidTr="00094ADD">
        <w:tc>
          <w:tcPr>
            <w:tcW w:w="4673" w:type="dxa"/>
            <w:shd w:val="clear" w:color="auto" w:fill="FFFFFF" w:themeFill="background1"/>
          </w:tcPr>
          <w:p w14:paraId="2F5D7039" w14:textId="77777777" w:rsidR="00390EEF" w:rsidRDefault="00390EEF" w:rsidP="00D62CFC">
            <w:r w:rsidRPr="00303B08">
              <w:t xml:space="preserve">Details of mental health conditions and </w:t>
            </w:r>
            <w:r>
              <w:t xml:space="preserve">recent </w:t>
            </w:r>
            <w:r w:rsidRPr="00303B08">
              <w:t>changes to mental health</w:t>
            </w:r>
            <w:r>
              <w:t>.</w:t>
            </w:r>
          </w:p>
          <w:p w14:paraId="2EA7149F" w14:textId="77777777" w:rsidR="00390EEF" w:rsidRPr="006A1C3B" w:rsidRDefault="00390EEF" w:rsidP="00D62CFC">
            <w:r w:rsidRPr="006A1C3B">
              <w:t>(Include details of how the child may present if experiencing a mental health episode or changes in their mental health).</w:t>
            </w:r>
          </w:p>
        </w:tc>
        <w:tc>
          <w:tcPr>
            <w:tcW w:w="5515" w:type="dxa"/>
            <w:shd w:val="clear" w:color="auto" w:fill="FFFFFF" w:themeFill="background1"/>
          </w:tcPr>
          <w:p w14:paraId="5ACEF067" w14:textId="77777777" w:rsidR="00390EEF" w:rsidRPr="00303B08" w:rsidRDefault="00CF188E" w:rsidP="00D62CFC">
            <w:r>
              <w:fldChar w:fldCharType="begin">
                <w:ffData>
                  <w:name w:val=""/>
                  <w:enabled/>
                  <w:calcOnExit w:val="0"/>
                  <w:statusText w:type="text" w:val="Details of mental health conditions and recent changes to mental health."/>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90EEF" w:rsidRPr="00303B08" w14:paraId="0CAF0D86" w14:textId="77777777" w:rsidTr="00094ADD">
        <w:trPr>
          <w:trHeight w:val="597"/>
        </w:trPr>
        <w:tc>
          <w:tcPr>
            <w:tcW w:w="4673" w:type="dxa"/>
            <w:shd w:val="clear" w:color="auto" w:fill="FFFFFF" w:themeFill="background1"/>
          </w:tcPr>
          <w:p w14:paraId="4A2E5289" w14:textId="77777777" w:rsidR="00390EEF" w:rsidRPr="00303B08" w:rsidRDefault="00390EEF" w:rsidP="00D62CFC">
            <w:r>
              <w:t>D</w:t>
            </w:r>
            <w:r w:rsidRPr="00303B08">
              <w:t>etails of any suicide attempts or self-harm incidents that were serious or recent</w:t>
            </w:r>
            <w:r>
              <w:t>.</w:t>
            </w:r>
          </w:p>
        </w:tc>
        <w:tc>
          <w:tcPr>
            <w:tcW w:w="5515" w:type="dxa"/>
            <w:shd w:val="clear" w:color="auto" w:fill="FFFFFF" w:themeFill="background1"/>
          </w:tcPr>
          <w:p w14:paraId="6E21405C" w14:textId="77777777" w:rsidR="00390EEF" w:rsidRPr="00303B08" w:rsidRDefault="00CF188E" w:rsidP="00D62CFC">
            <w:r>
              <w:fldChar w:fldCharType="begin">
                <w:ffData>
                  <w:name w:val=""/>
                  <w:enabled/>
                  <w:calcOnExit w:val="0"/>
                  <w:statusText w:type="text" w:val="Details of any suicide attempts or self-harm incidents that were serious or recen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90EEF" w:rsidRPr="00303B08" w14:paraId="5DC42028" w14:textId="77777777" w:rsidTr="00094ADD">
        <w:trPr>
          <w:trHeight w:val="417"/>
        </w:trPr>
        <w:tc>
          <w:tcPr>
            <w:tcW w:w="4673" w:type="dxa"/>
            <w:shd w:val="clear" w:color="auto" w:fill="FFFFFF" w:themeFill="background1"/>
          </w:tcPr>
          <w:p w14:paraId="32A68A26" w14:textId="77777777" w:rsidR="00390EEF" w:rsidRPr="00303B08" w:rsidRDefault="00390EEF" w:rsidP="00D62CFC">
            <w:r w:rsidRPr="00303B08">
              <w:t>Details of physical disabilities</w:t>
            </w:r>
            <w:r>
              <w:t>.</w:t>
            </w:r>
          </w:p>
        </w:tc>
        <w:tc>
          <w:tcPr>
            <w:tcW w:w="5515" w:type="dxa"/>
            <w:shd w:val="clear" w:color="auto" w:fill="FFFFFF" w:themeFill="background1"/>
          </w:tcPr>
          <w:p w14:paraId="3A0E9DAF" w14:textId="77777777" w:rsidR="00390EEF" w:rsidRPr="00303B08" w:rsidRDefault="00CF188E" w:rsidP="00D62CFC">
            <w:r>
              <w:fldChar w:fldCharType="begin">
                <w:ffData>
                  <w:name w:val=""/>
                  <w:enabled/>
                  <w:calcOnExit w:val="0"/>
                  <w:statusText w:type="text" w:val="Details of physical disabilitie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90EEF" w:rsidRPr="00303B08" w14:paraId="697A43CE" w14:textId="77777777" w:rsidTr="00094ADD">
        <w:trPr>
          <w:trHeight w:val="1080"/>
        </w:trPr>
        <w:tc>
          <w:tcPr>
            <w:tcW w:w="4673" w:type="dxa"/>
            <w:shd w:val="clear" w:color="auto" w:fill="FFFFFF" w:themeFill="background1"/>
          </w:tcPr>
          <w:p w14:paraId="481299B7" w14:textId="77777777" w:rsidR="00390EEF" w:rsidRPr="00303B08" w:rsidRDefault="00390EEF" w:rsidP="00D62CFC">
            <w:r w:rsidRPr="00303B08">
              <w:t>Details of learning needs, autism and neurodiversity, and details of control measures or how best to interact or communicate with the child, to avoid triggering negative responses</w:t>
            </w:r>
            <w:r>
              <w:t>.</w:t>
            </w:r>
          </w:p>
        </w:tc>
        <w:tc>
          <w:tcPr>
            <w:tcW w:w="5515" w:type="dxa"/>
            <w:shd w:val="clear" w:color="auto" w:fill="FFFFFF" w:themeFill="background1"/>
          </w:tcPr>
          <w:p w14:paraId="0C9FCCA3" w14:textId="77777777" w:rsidR="00390EEF" w:rsidRPr="00303B08" w:rsidRDefault="00CF188E" w:rsidP="00D62CFC">
            <w:r>
              <w:fldChar w:fldCharType="begin">
                <w:ffData>
                  <w:name w:val=""/>
                  <w:enabled/>
                  <w:calcOnExit w:val="0"/>
                  <w:statusText w:type="text" w:val="Details of learning needs, autism and neurodiversity, and details of control measures or how best to interact or communicat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90EEF" w:rsidRPr="00303B08" w14:paraId="702F7651" w14:textId="77777777" w:rsidTr="00094ADD">
        <w:trPr>
          <w:trHeight w:val="417"/>
        </w:trPr>
        <w:tc>
          <w:tcPr>
            <w:tcW w:w="4673" w:type="dxa"/>
            <w:shd w:val="clear" w:color="auto" w:fill="FFFFFF" w:themeFill="background1"/>
          </w:tcPr>
          <w:p w14:paraId="128837B1" w14:textId="77777777" w:rsidR="00390EEF" w:rsidRPr="006A1C3B" w:rsidRDefault="00390EEF" w:rsidP="00094ADD">
            <w:r w:rsidRPr="00303B08">
              <w:t>Drugs issues/</w:t>
            </w:r>
            <w:r>
              <w:t xml:space="preserve"> a</w:t>
            </w:r>
            <w:r w:rsidRPr="00303B08">
              <w:t>lcohol issues/</w:t>
            </w:r>
            <w:r>
              <w:t xml:space="preserve"> a</w:t>
            </w:r>
            <w:r w:rsidRPr="00303B08">
              <w:t xml:space="preserve">ddictions/ </w:t>
            </w:r>
            <w:r>
              <w:t>o</w:t>
            </w:r>
            <w:r w:rsidRPr="00303B08">
              <w:t>ther harmful habits</w:t>
            </w:r>
            <w:r>
              <w:t xml:space="preserve">.  </w:t>
            </w:r>
            <w:r w:rsidR="00094ADD">
              <w:br/>
            </w:r>
            <w:r w:rsidRPr="006A1C3B">
              <w:t xml:space="preserve">(Provide details of frequency, gravity and recency). </w:t>
            </w:r>
          </w:p>
        </w:tc>
        <w:tc>
          <w:tcPr>
            <w:tcW w:w="5515" w:type="dxa"/>
            <w:shd w:val="clear" w:color="auto" w:fill="FFFFFF" w:themeFill="background1"/>
          </w:tcPr>
          <w:p w14:paraId="0ECD2C76" w14:textId="77777777" w:rsidR="00390EEF" w:rsidRPr="00303B08" w:rsidRDefault="00CF188E" w:rsidP="00D62CFC">
            <w:r>
              <w:fldChar w:fldCharType="begin">
                <w:ffData>
                  <w:name w:val=""/>
                  <w:enabled/>
                  <w:calcOnExit w:val="0"/>
                  <w:statusText w:type="text" w:val="Drugs issues/ alcohol issues/ addictions/ other harmful habits.    (Provide details of frequency, gravity and recency). "/>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90EEF" w:rsidRPr="00303B08" w14:paraId="0AC0D3F3" w14:textId="77777777" w:rsidTr="00094ADD">
        <w:trPr>
          <w:trHeight w:val="295"/>
        </w:trPr>
        <w:tc>
          <w:tcPr>
            <w:tcW w:w="4673" w:type="dxa"/>
            <w:shd w:val="clear" w:color="auto" w:fill="FFFFFF" w:themeFill="background1"/>
          </w:tcPr>
          <w:p w14:paraId="67DAFE41" w14:textId="77777777" w:rsidR="00390EEF" w:rsidRPr="006A1C3B" w:rsidRDefault="00390EEF" w:rsidP="00094ADD">
            <w:r w:rsidRPr="00303B08">
              <w:t>Details of any risks posed by the child to others</w:t>
            </w:r>
            <w:r>
              <w:t>.</w:t>
            </w:r>
            <w:r w:rsidRPr="00303B08">
              <w:t xml:space="preserve"> </w:t>
            </w:r>
            <w:r w:rsidR="00094ADD">
              <w:br/>
            </w:r>
            <w:r w:rsidRPr="006A1C3B">
              <w:lastRenderedPageBreak/>
              <w:t>(e.g. impulsive, violent, carries weapons, engages in criminal behaviour, child on child abuse, infectious diseases).</w:t>
            </w:r>
          </w:p>
        </w:tc>
        <w:tc>
          <w:tcPr>
            <w:tcW w:w="5515" w:type="dxa"/>
            <w:shd w:val="clear" w:color="auto" w:fill="FFFFFF" w:themeFill="background1"/>
          </w:tcPr>
          <w:p w14:paraId="5758F521" w14:textId="77777777" w:rsidR="00390EEF" w:rsidRPr="00303B08" w:rsidRDefault="0085192B" w:rsidP="00D62CFC">
            <w:r>
              <w:lastRenderedPageBreak/>
              <w:fldChar w:fldCharType="begin">
                <w:ffData>
                  <w:name w:val=""/>
                  <w:enabled/>
                  <w:calcOnExit w:val="0"/>
                  <w:statusText w:type="text" w:val="Details of any risks posed by the child to others.   (e.g. impulsive, violent, carries weapons, engages in criminal behaviour, etc)"/>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28FC667" w14:textId="77777777" w:rsidR="00390EEF" w:rsidRDefault="009E7399" w:rsidP="009E7399">
      <w:pPr>
        <w:pStyle w:val="Heading3"/>
      </w:pPr>
      <w:r w:rsidRPr="001C233D">
        <w:t xml:space="preserve">Indications of </w:t>
      </w:r>
      <w:r>
        <w:t>e</w:t>
      </w:r>
      <w:r w:rsidRPr="001C233D">
        <w:t>xploitation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673"/>
        <w:gridCol w:w="709"/>
        <w:gridCol w:w="4806"/>
      </w:tblGrid>
      <w:tr w:rsidR="009E7399" w:rsidRPr="00303B08" w14:paraId="5454BFD5" w14:textId="77777777" w:rsidTr="006A4F57">
        <w:trPr>
          <w:trHeight w:val="295"/>
        </w:trPr>
        <w:tc>
          <w:tcPr>
            <w:tcW w:w="5382" w:type="dxa"/>
            <w:gridSpan w:val="2"/>
            <w:shd w:val="clear" w:color="auto" w:fill="FFFFFF" w:themeFill="background1"/>
          </w:tcPr>
          <w:p w14:paraId="00BB2EF2" w14:textId="77777777" w:rsidR="009E7399" w:rsidRPr="00303B08" w:rsidRDefault="009E7399" w:rsidP="008567E9">
            <w:r>
              <w:t>Indications</w:t>
            </w:r>
            <w:r w:rsidRPr="00303B08">
              <w:t xml:space="preserve"> of </w:t>
            </w:r>
            <w:r>
              <w:t>c</w:t>
            </w:r>
            <w:r w:rsidRPr="00303B08">
              <w:t xml:space="preserve">hild </w:t>
            </w:r>
            <w:r>
              <w:t>s</w:t>
            </w:r>
            <w:r w:rsidRPr="00303B08">
              <w:t xml:space="preserve">exual </w:t>
            </w:r>
            <w:r>
              <w:t>e</w:t>
            </w:r>
            <w:r w:rsidRPr="00303B08">
              <w:t>xploitation (CSE)</w:t>
            </w:r>
          </w:p>
        </w:tc>
        <w:tc>
          <w:tcPr>
            <w:tcW w:w="4806" w:type="dxa"/>
            <w:shd w:val="clear" w:color="auto" w:fill="FFFFFF" w:themeFill="background1"/>
          </w:tcPr>
          <w:p w14:paraId="28049F01" w14:textId="77777777" w:rsidR="009E7399" w:rsidRPr="00303B08" w:rsidRDefault="00816F3E" w:rsidP="009E7399">
            <w:r>
              <w:fldChar w:fldCharType="begin">
                <w:ffData>
                  <w:name w:val=""/>
                  <w:enabled/>
                  <w:calcOnExit w:val="0"/>
                  <w:statusText w:type="text" w:val="Indications of child sexual exploitation (CSE)"/>
                  <w:ddList>
                    <w:listEntry w:val="Choose an item"/>
                    <w:listEntry w:val="No"/>
                    <w:listEntry w:val="Yes"/>
                  </w:ddList>
                </w:ffData>
              </w:fldChar>
            </w:r>
            <w:r>
              <w:instrText xml:space="preserve"> FORMDROPDOWN </w:instrText>
            </w:r>
            <w:r>
              <w:fldChar w:fldCharType="separate"/>
            </w:r>
            <w:r>
              <w:fldChar w:fldCharType="end"/>
            </w:r>
          </w:p>
        </w:tc>
      </w:tr>
      <w:tr w:rsidR="009E7399" w:rsidRPr="00303B08" w14:paraId="130180A5" w14:textId="77777777" w:rsidTr="006A4F57">
        <w:trPr>
          <w:trHeight w:val="295"/>
        </w:trPr>
        <w:tc>
          <w:tcPr>
            <w:tcW w:w="5382" w:type="dxa"/>
            <w:gridSpan w:val="2"/>
            <w:shd w:val="clear" w:color="auto" w:fill="FFFFFF" w:themeFill="background1"/>
          </w:tcPr>
          <w:p w14:paraId="525024E2" w14:textId="77777777" w:rsidR="009E7399" w:rsidRDefault="009E7399" w:rsidP="008567E9">
            <w:r>
              <w:t>Indications of child sexual abuse</w:t>
            </w:r>
          </w:p>
        </w:tc>
        <w:tc>
          <w:tcPr>
            <w:tcW w:w="4806" w:type="dxa"/>
            <w:shd w:val="clear" w:color="auto" w:fill="FFFFFF" w:themeFill="background1"/>
          </w:tcPr>
          <w:p w14:paraId="67A3D3CE" w14:textId="77777777" w:rsidR="009E7399" w:rsidRDefault="004E24F8" w:rsidP="009E7399">
            <w:r>
              <w:fldChar w:fldCharType="begin">
                <w:ffData>
                  <w:name w:val=""/>
                  <w:enabled/>
                  <w:calcOnExit w:val="0"/>
                  <w:statusText w:type="text" w:val="Indications of child sexual abuse"/>
                  <w:ddList>
                    <w:listEntry w:val="Choose an item"/>
                    <w:listEntry w:val="No"/>
                    <w:listEntry w:val="Yes"/>
                  </w:ddList>
                </w:ffData>
              </w:fldChar>
            </w:r>
            <w:r>
              <w:instrText xml:space="preserve"> FORMDROPDOWN </w:instrText>
            </w:r>
            <w:r>
              <w:fldChar w:fldCharType="separate"/>
            </w:r>
            <w:r>
              <w:fldChar w:fldCharType="end"/>
            </w:r>
          </w:p>
        </w:tc>
      </w:tr>
      <w:tr w:rsidR="009E7399" w:rsidRPr="00303B08" w14:paraId="6AB41B32" w14:textId="77777777" w:rsidTr="006A4F57">
        <w:trPr>
          <w:trHeight w:val="295"/>
        </w:trPr>
        <w:tc>
          <w:tcPr>
            <w:tcW w:w="5382" w:type="dxa"/>
            <w:gridSpan w:val="2"/>
            <w:shd w:val="clear" w:color="auto" w:fill="FFFFFF" w:themeFill="background1"/>
          </w:tcPr>
          <w:p w14:paraId="3BB1089E" w14:textId="77777777" w:rsidR="009E7399" w:rsidRPr="00303B08" w:rsidRDefault="009E7399" w:rsidP="008567E9">
            <w:r>
              <w:t>Indications of county lines?</w:t>
            </w:r>
          </w:p>
        </w:tc>
        <w:tc>
          <w:tcPr>
            <w:tcW w:w="4806" w:type="dxa"/>
            <w:shd w:val="clear" w:color="auto" w:fill="FFFFFF" w:themeFill="background1"/>
          </w:tcPr>
          <w:p w14:paraId="11A4649A" w14:textId="77777777" w:rsidR="009E7399" w:rsidRPr="00303B08" w:rsidRDefault="004E24F8" w:rsidP="009E7399">
            <w:r>
              <w:fldChar w:fldCharType="begin">
                <w:ffData>
                  <w:name w:val=""/>
                  <w:enabled/>
                  <w:calcOnExit w:val="0"/>
                  <w:statusText w:type="text" w:val="Indications of county lines?"/>
                  <w:ddList>
                    <w:listEntry w:val="Choose an item"/>
                    <w:listEntry w:val="No"/>
                    <w:listEntry w:val="Yes"/>
                  </w:ddList>
                </w:ffData>
              </w:fldChar>
            </w:r>
            <w:r>
              <w:instrText xml:space="preserve"> FORMDROPDOWN </w:instrText>
            </w:r>
            <w:r>
              <w:fldChar w:fldCharType="separate"/>
            </w:r>
            <w:r>
              <w:fldChar w:fldCharType="end"/>
            </w:r>
          </w:p>
        </w:tc>
      </w:tr>
      <w:tr w:rsidR="009E7399" w:rsidRPr="00303B08" w14:paraId="413D341A" w14:textId="77777777" w:rsidTr="006A4F57">
        <w:trPr>
          <w:trHeight w:val="295"/>
        </w:trPr>
        <w:tc>
          <w:tcPr>
            <w:tcW w:w="5382" w:type="dxa"/>
            <w:gridSpan w:val="2"/>
            <w:shd w:val="clear" w:color="auto" w:fill="FFFFFF" w:themeFill="background1"/>
          </w:tcPr>
          <w:p w14:paraId="1A84304C" w14:textId="77777777" w:rsidR="009E7399" w:rsidRPr="00303B08" w:rsidRDefault="009E7399" w:rsidP="008567E9">
            <w:r>
              <w:t>Indications of other child criminal exploitation?</w:t>
            </w:r>
          </w:p>
        </w:tc>
        <w:tc>
          <w:tcPr>
            <w:tcW w:w="4806" w:type="dxa"/>
            <w:shd w:val="clear" w:color="auto" w:fill="FFFFFF" w:themeFill="background1"/>
          </w:tcPr>
          <w:p w14:paraId="5C3D92FF" w14:textId="77777777" w:rsidR="009E7399" w:rsidRPr="00303B08" w:rsidRDefault="004E24F8" w:rsidP="009E7399">
            <w:r>
              <w:fldChar w:fldCharType="begin">
                <w:ffData>
                  <w:name w:val=""/>
                  <w:enabled/>
                  <w:calcOnExit w:val="0"/>
                  <w:statusText w:type="text" w:val="Indications of other child criminal exploitation?"/>
                  <w:ddList>
                    <w:listEntry w:val="Choose an item"/>
                    <w:listEntry w:val="No"/>
                    <w:listEntry w:val="Yes"/>
                  </w:ddList>
                </w:ffData>
              </w:fldChar>
            </w:r>
            <w:r>
              <w:instrText xml:space="preserve"> FORMDROPDOWN </w:instrText>
            </w:r>
            <w:r>
              <w:fldChar w:fldCharType="separate"/>
            </w:r>
            <w:r>
              <w:fldChar w:fldCharType="end"/>
            </w:r>
          </w:p>
        </w:tc>
      </w:tr>
      <w:tr w:rsidR="009E7399" w:rsidRPr="00303B08" w14:paraId="4B8F3554" w14:textId="77777777" w:rsidTr="006A4F57">
        <w:trPr>
          <w:trHeight w:val="295"/>
        </w:trPr>
        <w:tc>
          <w:tcPr>
            <w:tcW w:w="5382" w:type="dxa"/>
            <w:gridSpan w:val="2"/>
            <w:shd w:val="clear" w:color="auto" w:fill="FFFFFF" w:themeFill="background1"/>
          </w:tcPr>
          <w:p w14:paraId="64049FC3" w14:textId="77777777" w:rsidR="009E7399" w:rsidRDefault="009E7399" w:rsidP="008567E9">
            <w:r>
              <w:t>Indications of modern slavery or human trafficking?</w:t>
            </w:r>
          </w:p>
        </w:tc>
        <w:tc>
          <w:tcPr>
            <w:tcW w:w="4806" w:type="dxa"/>
            <w:shd w:val="clear" w:color="auto" w:fill="FFFFFF" w:themeFill="background1"/>
          </w:tcPr>
          <w:p w14:paraId="2071DF46" w14:textId="77777777" w:rsidR="009E7399" w:rsidRPr="00303B08" w:rsidRDefault="004E24F8" w:rsidP="009E7399">
            <w:r>
              <w:fldChar w:fldCharType="begin">
                <w:ffData>
                  <w:name w:val=""/>
                  <w:enabled/>
                  <w:calcOnExit w:val="0"/>
                  <w:statusText w:type="text" w:val="Indications of modern slavery or human trafficking?"/>
                  <w:ddList>
                    <w:listEntry w:val="Choose an item"/>
                    <w:listEntry w:val="No"/>
                    <w:listEntry w:val="Yes"/>
                  </w:ddList>
                </w:ffData>
              </w:fldChar>
            </w:r>
            <w:r>
              <w:instrText xml:space="preserve"> FORMDROPDOWN </w:instrText>
            </w:r>
            <w:r>
              <w:fldChar w:fldCharType="separate"/>
            </w:r>
            <w:r>
              <w:fldChar w:fldCharType="end"/>
            </w:r>
          </w:p>
        </w:tc>
      </w:tr>
      <w:tr w:rsidR="009E7399" w:rsidRPr="00303B08" w14:paraId="176872FD" w14:textId="77777777" w:rsidTr="006A4F57">
        <w:trPr>
          <w:trHeight w:val="295"/>
        </w:trPr>
        <w:tc>
          <w:tcPr>
            <w:tcW w:w="5382" w:type="dxa"/>
            <w:gridSpan w:val="2"/>
            <w:shd w:val="clear" w:color="auto" w:fill="FFFFFF" w:themeFill="background1"/>
          </w:tcPr>
          <w:p w14:paraId="4FFDBA7F" w14:textId="77777777" w:rsidR="009E7399" w:rsidRDefault="009E7399" w:rsidP="008567E9">
            <w:r>
              <w:t>Indications of gang involvement?</w:t>
            </w:r>
          </w:p>
        </w:tc>
        <w:tc>
          <w:tcPr>
            <w:tcW w:w="4806" w:type="dxa"/>
            <w:shd w:val="clear" w:color="auto" w:fill="FFFFFF" w:themeFill="background1"/>
          </w:tcPr>
          <w:p w14:paraId="53E871F4" w14:textId="77777777" w:rsidR="009E7399" w:rsidRPr="00303B08" w:rsidRDefault="004E24F8" w:rsidP="009E7399">
            <w:r>
              <w:fldChar w:fldCharType="begin">
                <w:ffData>
                  <w:name w:val=""/>
                  <w:enabled/>
                  <w:calcOnExit w:val="0"/>
                  <w:statusText w:type="text" w:val="Indications of gang involvement?"/>
                  <w:ddList>
                    <w:listEntry w:val="Choose an item"/>
                    <w:listEntry w:val="No"/>
                    <w:listEntry w:val="Yes"/>
                  </w:ddList>
                </w:ffData>
              </w:fldChar>
            </w:r>
            <w:r>
              <w:instrText xml:space="preserve"> FORMDROPDOWN </w:instrText>
            </w:r>
            <w:r>
              <w:fldChar w:fldCharType="separate"/>
            </w:r>
            <w:r>
              <w:fldChar w:fldCharType="end"/>
            </w:r>
          </w:p>
        </w:tc>
      </w:tr>
      <w:tr w:rsidR="009E7399" w:rsidRPr="00303B08" w14:paraId="610DDCD6" w14:textId="77777777" w:rsidTr="006A4F57">
        <w:trPr>
          <w:trHeight w:val="295"/>
        </w:trPr>
        <w:tc>
          <w:tcPr>
            <w:tcW w:w="5382" w:type="dxa"/>
            <w:gridSpan w:val="2"/>
            <w:shd w:val="clear" w:color="auto" w:fill="FFFFFF" w:themeFill="background1"/>
          </w:tcPr>
          <w:p w14:paraId="1D10031E" w14:textId="77777777" w:rsidR="009E7399" w:rsidRDefault="009E7399" w:rsidP="008567E9">
            <w:r>
              <w:t>Displaying harmful sexual behaviour?</w:t>
            </w:r>
          </w:p>
        </w:tc>
        <w:tc>
          <w:tcPr>
            <w:tcW w:w="4806" w:type="dxa"/>
            <w:shd w:val="clear" w:color="auto" w:fill="FFFFFF" w:themeFill="background1"/>
          </w:tcPr>
          <w:p w14:paraId="0A545A03" w14:textId="77777777" w:rsidR="009E7399" w:rsidRDefault="004E24F8" w:rsidP="009E7399">
            <w:r>
              <w:fldChar w:fldCharType="begin">
                <w:ffData>
                  <w:name w:val=""/>
                  <w:enabled/>
                  <w:calcOnExit w:val="0"/>
                  <w:statusText w:type="text" w:val="Displaying harmful sexual behaviour?"/>
                  <w:ddList>
                    <w:listEntry w:val="Choose an item"/>
                    <w:listEntry w:val="No"/>
                    <w:listEntry w:val="Yes"/>
                  </w:ddList>
                </w:ffData>
              </w:fldChar>
            </w:r>
            <w:r>
              <w:instrText xml:space="preserve"> FORMDROPDOWN </w:instrText>
            </w:r>
            <w:r>
              <w:fldChar w:fldCharType="separate"/>
            </w:r>
            <w:r>
              <w:fldChar w:fldCharType="end"/>
            </w:r>
          </w:p>
        </w:tc>
      </w:tr>
      <w:tr w:rsidR="009E7399" w:rsidRPr="00303B08" w14:paraId="14249A25" w14:textId="77777777" w:rsidTr="006A4F57">
        <w:trPr>
          <w:trHeight w:val="295"/>
        </w:trPr>
        <w:tc>
          <w:tcPr>
            <w:tcW w:w="5382" w:type="dxa"/>
            <w:gridSpan w:val="2"/>
            <w:shd w:val="clear" w:color="auto" w:fill="FFFFFF" w:themeFill="background1"/>
          </w:tcPr>
          <w:p w14:paraId="6BDDDCF9" w14:textId="77777777" w:rsidR="009E7399" w:rsidRDefault="009E7399" w:rsidP="008567E9">
            <w:r>
              <w:t>Recent victim of serious youth violence?</w:t>
            </w:r>
          </w:p>
        </w:tc>
        <w:tc>
          <w:tcPr>
            <w:tcW w:w="4806" w:type="dxa"/>
            <w:shd w:val="clear" w:color="auto" w:fill="FFFFFF" w:themeFill="background1"/>
          </w:tcPr>
          <w:p w14:paraId="3973377D" w14:textId="77777777" w:rsidR="009E7399" w:rsidRDefault="004E24F8" w:rsidP="009E7399">
            <w:r>
              <w:fldChar w:fldCharType="begin">
                <w:ffData>
                  <w:name w:val=""/>
                  <w:enabled/>
                  <w:calcOnExit w:val="0"/>
                  <w:statusText w:type="text" w:val="Recent victim of serious youth violence?"/>
                  <w:ddList>
                    <w:listEntry w:val="Choose an item"/>
                    <w:listEntry w:val="No"/>
                    <w:listEntry w:val="Yes"/>
                  </w:ddList>
                </w:ffData>
              </w:fldChar>
            </w:r>
            <w:r>
              <w:instrText xml:space="preserve"> FORMDROPDOWN </w:instrText>
            </w:r>
            <w:r>
              <w:fldChar w:fldCharType="separate"/>
            </w:r>
            <w:r>
              <w:fldChar w:fldCharType="end"/>
            </w:r>
          </w:p>
        </w:tc>
      </w:tr>
      <w:tr w:rsidR="009E7399" w:rsidRPr="00303B08" w14:paraId="63AF679D" w14:textId="77777777" w:rsidTr="006A4F57">
        <w:trPr>
          <w:trHeight w:val="295"/>
        </w:trPr>
        <w:tc>
          <w:tcPr>
            <w:tcW w:w="5382" w:type="dxa"/>
            <w:gridSpan w:val="2"/>
            <w:shd w:val="clear" w:color="auto" w:fill="FFFFFF" w:themeFill="background1"/>
          </w:tcPr>
          <w:p w14:paraId="5B3A27D9" w14:textId="77777777" w:rsidR="009E7399" w:rsidRDefault="009E7399" w:rsidP="008567E9">
            <w:r>
              <w:t>Recent victim of child-on-child abuse?</w:t>
            </w:r>
          </w:p>
        </w:tc>
        <w:tc>
          <w:tcPr>
            <w:tcW w:w="4806" w:type="dxa"/>
            <w:shd w:val="clear" w:color="auto" w:fill="FFFFFF" w:themeFill="background1"/>
          </w:tcPr>
          <w:p w14:paraId="6117A8B1" w14:textId="77777777" w:rsidR="009E7399" w:rsidRDefault="00816F3E" w:rsidP="009E7399">
            <w:r>
              <w:fldChar w:fldCharType="begin">
                <w:ffData>
                  <w:name w:val=""/>
                  <w:enabled/>
                  <w:calcOnExit w:val="0"/>
                  <w:statusText w:type="text" w:val="Recent victim of child-on-child abuse?"/>
                  <w:ddList>
                    <w:listEntry w:val="Choose an item"/>
                    <w:listEntry w:val="No"/>
                    <w:listEntry w:val="Yes"/>
                  </w:ddList>
                </w:ffData>
              </w:fldChar>
            </w:r>
            <w:r>
              <w:instrText xml:space="preserve"> FORMDROPDOWN </w:instrText>
            </w:r>
            <w:r>
              <w:fldChar w:fldCharType="separate"/>
            </w:r>
            <w:r>
              <w:fldChar w:fldCharType="end"/>
            </w:r>
          </w:p>
        </w:tc>
      </w:tr>
      <w:tr w:rsidR="009E7399" w:rsidRPr="00303B08" w14:paraId="408C32E2" w14:textId="77777777" w:rsidTr="006A4F57">
        <w:trPr>
          <w:trHeight w:val="295"/>
        </w:trPr>
        <w:tc>
          <w:tcPr>
            <w:tcW w:w="5382" w:type="dxa"/>
            <w:gridSpan w:val="2"/>
            <w:shd w:val="clear" w:color="auto" w:fill="FFFFFF" w:themeFill="background1"/>
          </w:tcPr>
          <w:p w14:paraId="5B26DFA7" w14:textId="77777777" w:rsidR="009E7399" w:rsidRDefault="009E7399" w:rsidP="008567E9">
            <w:r>
              <w:t>Indications of radicalisation?</w:t>
            </w:r>
          </w:p>
        </w:tc>
        <w:tc>
          <w:tcPr>
            <w:tcW w:w="4806" w:type="dxa"/>
            <w:shd w:val="clear" w:color="auto" w:fill="FFFFFF" w:themeFill="background1"/>
          </w:tcPr>
          <w:p w14:paraId="7D5EFFE7" w14:textId="77777777" w:rsidR="009E7399" w:rsidRPr="00303B08" w:rsidRDefault="004E24F8" w:rsidP="009E7399">
            <w:r>
              <w:fldChar w:fldCharType="begin">
                <w:ffData>
                  <w:name w:val=""/>
                  <w:enabled/>
                  <w:calcOnExit w:val="0"/>
                  <w:statusText w:type="text" w:val="Indications of radicalisation?"/>
                  <w:ddList>
                    <w:listEntry w:val="Choose an item"/>
                    <w:listEntry w:val="No"/>
                    <w:listEntry w:val="Yes"/>
                  </w:ddList>
                </w:ffData>
              </w:fldChar>
            </w:r>
            <w:r>
              <w:instrText xml:space="preserve"> FORMDROPDOWN </w:instrText>
            </w:r>
            <w:r>
              <w:fldChar w:fldCharType="separate"/>
            </w:r>
            <w:r>
              <w:fldChar w:fldCharType="end"/>
            </w:r>
          </w:p>
        </w:tc>
      </w:tr>
      <w:tr w:rsidR="009E7399" w:rsidRPr="00303B08" w14:paraId="47FA9C92" w14:textId="77777777" w:rsidTr="00690F95">
        <w:trPr>
          <w:trHeight w:val="295"/>
        </w:trPr>
        <w:tc>
          <w:tcPr>
            <w:tcW w:w="4673" w:type="dxa"/>
            <w:shd w:val="clear" w:color="auto" w:fill="FFFFFF" w:themeFill="background1"/>
          </w:tcPr>
          <w:p w14:paraId="5D88EC94" w14:textId="77777777" w:rsidR="009E7399" w:rsidRPr="00303B08" w:rsidRDefault="009E7399" w:rsidP="008567E9">
            <w:r w:rsidRPr="00303B08">
              <w:t xml:space="preserve">Provide </w:t>
            </w:r>
            <w:r>
              <w:t xml:space="preserve">further </w:t>
            </w:r>
            <w:r w:rsidRPr="00303B08">
              <w:t xml:space="preserve">details </w:t>
            </w:r>
            <w:r>
              <w:t xml:space="preserve">signs of exploitation, gang involvement or radicalisation including </w:t>
            </w:r>
            <w:r w:rsidRPr="00303B08">
              <w:t>any relevant dates, times</w:t>
            </w:r>
            <w:r>
              <w:t>,</w:t>
            </w:r>
            <w:r w:rsidRPr="00303B08">
              <w:t xml:space="preserve"> and locations of incidents</w:t>
            </w:r>
            <w:r>
              <w:t>.</w:t>
            </w:r>
          </w:p>
        </w:tc>
        <w:tc>
          <w:tcPr>
            <w:tcW w:w="5515" w:type="dxa"/>
            <w:gridSpan w:val="2"/>
            <w:shd w:val="clear" w:color="auto" w:fill="FFFFFF" w:themeFill="background1"/>
          </w:tcPr>
          <w:p w14:paraId="68E8D9DB" w14:textId="77777777" w:rsidR="009E7399" w:rsidRPr="00303B08" w:rsidRDefault="00C87149" w:rsidP="008567E9">
            <w:r>
              <w:fldChar w:fldCharType="begin">
                <w:ffData>
                  <w:name w:val=""/>
                  <w:enabled/>
                  <w:calcOnExit w:val="0"/>
                  <w:statusText w:type="text" w:val="Provide further details signs of exploitation, gang involvement or radicalisation including any relevant dates, times, and location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4556A19" w14:textId="77777777" w:rsidR="009E7399" w:rsidRDefault="00831BA1" w:rsidP="00831BA1">
      <w:pPr>
        <w:pStyle w:val="Heading3"/>
      </w:pPr>
      <w:r w:rsidRPr="001C233D">
        <w:t xml:space="preserve">Other </w:t>
      </w:r>
      <w:r>
        <w:t>c</w:t>
      </w:r>
      <w:r w:rsidRPr="001C233D">
        <w:t xml:space="preserve">ontextual </w:t>
      </w:r>
      <w:r>
        <w:t>r</w:t>
      </w:r>
      <w:r w:rsidRPr="001C233D">
        <w:t xml:space="preserve">isk </w:t>
      </w:r>
      <w:r>
        <w:t>f</w:t>
      </w:r>
      <w:r w:rsidRPr="001C233D">
        <w:t>actors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728"/>
        <w:gridCol w:w="5460"/>
      </w:tblGrid>
      <w:tr w:rsidR="00831BA1" w:rsidRPr="00303B08" w14:paraId="397F5E96" w14:textId="77777777" w:rsidTr="00325A7B">
        <w:trPr>
          <w:trHeight w:val="295"/>
        </w:trPr>
        <w:tc>
          <w:tcPr>
            <w:tcW w:w="4728" w:type="dxa"/>
            <w:shd w:val="clear" w:color="auto" w:fill="FFFFFF" w:themeFill="background1"/>
          </w:tcPr>
          <w:p w14:paraId="0BD431DA" w14:textId="77777777" w:rsidR="00831BA1" w:rsidRPr="00303B08" w:rsidRDefault="00831BA1" w:rsidP="008567E9">
            <w:r>
              <w:t>Family or relationship breakdown?</w:t>
            </w:r>
          </w:p>
        </w:tc>
        <w:tc>
          <w:tcPr>
            <w:tcW w:w="5460" w:type="dxa"/>
          </w:tcPr>
          <w:p w14:paraId="668939E8" w14:textId="77777777" w:rsidR="00831BA1" w:rsidRPr="00303B08" w:rsidRDefault="00C87149" w:rsidP="008567E9">
            <w:r>
              <w:fldChar w:fldCharType="begin">
                <w:ffData>
                  <w:name w:val=""/>
                  <w:enabled/>
                  <w:calcOnExit w:val="0"/>
                  <w:statusText w:type="text" w:val="Family or relationship breakdow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31BA1" w:rsidRPr="00303B08" w14:paraId="5DC3023A" w14:textId="77777777" w:rsidTr="00325A7B">
        <w:trPr>
          <w:trHeight w:val="295"/>
        </w:trPr>
        <w:tc>
          <w:tcPr>
            <w:tcW w:w="4728" w:type="dxa"/>
            <w:shd w:val="clear" w:color="auto" w:fill="FFFFFF" w:themeFill="background1"/>
          </w:tcPr>
          <w:p w14:paraId="665C6A25" w14:textId="77777777" w:rsidR="00831BA1" w:rsidRPr="00303B08" w:rsidRDefault="00831BA1" w:rsidP="008567E9">
            <w:r>
              <w:t>Recent victim/ perpetrator of bullying or harassment?</w:t>
            </w:r>
          </w:p>
        </w:tc>
        <w:tc>
          <w:tcPr>
            <w:tcW w:w="5460" w:type="dxa"/>
          </w:tcPr>
          <w:p w14:paraId="0260FC7D" w14:textId="77777777" w:rsidR="00831BA1" w:rsidRPr="00303B08" w:rsidRDefault="00C87149" w:rsidP="008567E9">
            <w:r>
              <w:fldChar w:fldCharType="begin">
                <w:ffData>
                  <w:name w:val=""/>
                  <w:enabled/>
                  <w:calcOnExit w:val="0"/>
                  <w:statusText w:type="text" w:val="Recent victim/ perpetrator of bullying or harassmen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31BA1" w:rsidRPr="00303B08" w14:paraId="32BFA634" w14:textId="77777777" w:rsidTr="00325A7B">
        <w:trPr>
          <w:trHeight w:val="295"/>
        </w:trPr>
        <w:tc>
          <w:tcPr>
            <w:tcW w:w="4728" w:type="dxa"/>
            <w:shd w:val="clear" w:color="auto" w:fill="FFFFFF" w:themeFill="background1"/>
          </w:tcPr>
          <w:p w14:paraId="1D395B78" w14:textId="77777777" w:rsidR="00831BA1" w:rsidRPr="00303B08" w:rsidRDefault="00831BA1" w:rsidP="008567E9">
            <w:r>
              <w:t>Details of any known individuals who poses a risk to the child?</w:t>
            </w:r>
          </w:p>
        </w:tc>
        <w:tc>
          <w:tcPr>
            <w:tcW w:w="5460" w:type="dxa"/>
          </w:tcPr>
          <w:p w14:paraId="3C76C065" w14:textId="77777777" w:rsidR="00831BA1" w:rsidRPr="00303B08" w:rsidRDefault="00C87149" w:rsidP="008567E9">
            <w:r>
              <w:fldChar w:fldCharType="begin">
                <w:ffData>
                  <w:name w:val=""/>
                  <w:enabled/>
                  <w:calcOnExit w:val="0"/>
                  <w:statusText w:type="text" w:val="Details of any known individuals who poses a risk to the chil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D57E59D" w14:textId="77777777" w:rsidR="00831BA1" w:rsidRDefault="00AD7DE7" w:rsidP="00AD7DE7">
      <w:pPr>
        <w:pStyle w:val="Heading3"/>
      </w:pPr>
      <w:r w:rsidRPr="001C233D">
        <w:t xml:space="preserve">Antecedent </w:t>
      </w:r>
      <w:r>
        <w:t>b</w:t>
      </w:r>
      <w:r w:rsidRPr="001C233D">
        <w:t xml:space="preserve">ehaviour and </w:t>
      </w:r>
      <w:r>
        <w:t>t</w:t>
      </w:r>
      <w:r w:rsidRPr="001C233D">
        <w:t xml:space="preserve">rigger </w:t>
      </w:r>
      <w:r>
        <w:t>i</w:t>
      </w:r>
      <w:r w:rsidRPr="001C233D">
        <w:t>ncidents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728"/>
        <w:gridCol w:w="5460"/>
      </w:tblGrid>
      <w:tr w:rsidR="00AD7DE7" w:rsidRPr="00303B08" w14:paraId="11801DA4" w14:textId="77777777" w:rsidTr="00325A7B">
        <w:trPr>
          <w:trHeight w:val="295"/>
        </w:trPr>
        <w:tc>
          <w:tcPr>
            <w:tcW w:w="4728" w:type="dxa"/>
            <w:shd w:val="clear" w:color="auto" w:fill="FFFFFF" w:themeFill="background1"/>
          </w:tcPr>
          <w:p w14:paraId="3010B83D" w14:textId="77777777" w:rsidR="00AD7DE7" w:rsidRDefault="00AD7DE7" w:rsidP="008567E9">
            <w:r>
              <w:t>Details of any behaviour that has previously been identified as behaviour the child engages in before going to meet an exploiter, before self-harming, or before going to a place where there are unacceptable risks.</w:t>
            </w:r>
          </w:p>
        </w:tc>
        <w:tc>
          <w:tcPr>
            <w:tcW w:w="5460" w:type="dxa"/>
          </w:tcPr>
          <w:p w14:paraId="0C78CDE9" w14:textId="77777777" w:rsidR="00AD7DE7" w:rsidRPr="00303B08" w:rsidRDefault="00382FE7" w:rsidP="008567E9">
            <w:pPr>
              <w:rPr>
                <w:sz w:val="20"/>
                <w:szCs w:val="20"/>
              </w:rPr>
            </w:pPr>
            <w:r>
              <w:fldChar w:fldCharType="begin">
                <w:ffData>
                  <w:name w:val=""/>
                  <w:enabled/>
                  <w:calcOnExit w:val="0"/>
                  <w:statusText w:type="text" w:val="Details of any behaviour that has previously been identified as behaviour the child engages in before abusive incident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613A28D8" w14:textId="77777777" w:rsidTr="00325A7B">
        <w:trPr>
          <w:trHeight w:val="295"/>
        </w:trPr>
        <w:tc>
          <w:tcPr>
            <w:tcW w:w="4728" w:type="dxa"/>
            <w:shd w:val="clear" w:color="auto" w:fill="FFFFFF" w:themeFill="background1"/>
          </w:tcPr>
          <w:p w14:paraId="7AFDE6AE" w14:textId="77777777" w:rsidR="00AD7DE7" w:rsidRPr="00303B08" w:rsidRDefault="00AD7DE7" w:rsidP="008567E9">
            <w:r>
              <w:lastRenderedPageBreak/>
              <w:t xml:space="preserve">Details of any previous trigger incidents that justified contacting the police immediately. </w:t>
            </w:r>
          </w:p>
        </w:tc>
        <w:tc>
          <w:tcPr>
            <w:tcW w:w="5460" w:type="dxa"/>
          </w:tcPr>
          <w:p w14:paraId="798793B3" w14:textId="77777777" w:rsidR="00AD7DE7" w:rsidRPr="00303B08" w:rsidRDefault="00382FE7" w:rsidP="008567E9">
            <w:r>
              <w:fldChar w:fldCharType="begin">
                <w:ffData>
                  <w:name w:val=""/>
                  <w:enabled/>
                  <w:calcOnExit w:val="0"/>
                  <w:statusText w:type="text" w:val="Details of any previous trigger incidents that justified contacting the police immediately. "/>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F3DD930" w14:textId="77777777" w:rsidR="00AD7DE7" w:rsidRDefault="00AD7DE7" w:rsidP="00AD7DE7">
      <w:pPr>
        <w:pStyle w:val="Heading3"/>
      </w:pPr>
      <w:r w:rsidRPr="001C233D">
        <w:t xml:space="preserve">Other </w:t>
      </w:r>
      <w:r>
        <w:t>r</w:t>
      </w:r>
      <w:r w:rsidRPr="001C233D">
        <w:t xml:space="preserve">isk </w:t>
      </w:r>
      <w:r>
        <w:t>f</w:t>
      </w:r>
      <w:r w:rsidRPr="001C233D">
        <w:t>actors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728"/>
        <w:gridCol w:w="5460"/>
      </w:tblGrid>
      <w:tr w:rsidR="00AD7DE7" w:rsidRPr="00303B08" w14:paraId="5CB4B876" w14:textId="77777777" w:rsidTr="00325A7B">
        <w:trPr>
          <w:trHeight w:val="295"/>
        </w:trPr>
        <w:tc>
          <w:tcPr>
            <w:tcW w:w="4728" w:type="dxa"/>
            <w:shd w:val="clear" w:color="auto" w:fill="FFFFFF" w:themeFill="background1"/>
          </w:tcPr>
          <w:p w14:paraId="52C1BD6F" w14:textId="77777777" w:rsidR="00AD7DE7" w:rsidRPr="00303B08" w:rsidRDefault="00AD7DE7" w:rsidP="008567E9">
            <w:r>
              <w:t>Details of any other vulnerabilities.</w:t>
            </w:r>
          </w:p>
        </w:tc>
        <w:tc>
          <w:tcPr>
            <w:tcW w:w="5460" w:type="dxa"/>
          </w:tcPr>
          <w:p w14:paraId="6D8D3199" w14:textId="77777777" w:rsidR="00AD7DE7" w:rsidRPr="00303B08" w:rsidRDefault="00382FE7" w:rsidP="008567E9">
            <w:r>
              <w:fldChar w:fldCharType="begin">
                <w:ffData>
                  <w:name w:val=""/>
                  <w:enabled/>
                  <w:calcOnExit w:val="0"/>
                  <w:statusText w:type="text" w:val="Details of any other vulnerabilitie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C1566B4" w14:textId="77777777" w:rsidR="00AD7DE7" w:rsidRDefault="00AD7DE7" w:rsidP="00AD7DE7">
      <w:pPr>
        <w:pStyle w:val="Heading3"/>
      </w:pPr>
      <w:r w:rsidRPr="001C233D">
        <w:t>Screening Tools</w:t>
      </w:r>
    </w:p>
    <w:p w14:paraId="7C11C714" w14:textId="77777777" w:rsidR="00AD7DE7" w:rsidRPr="00AD7DE7" w:rsidRDefault="00AD7DE7" w:rsidP="00AD7DE7">
      <w:r w:rsidRPr="001C233D">
        <w:t>(A screening tool as a brief questionnaire or procedure that examines risk factors, mental health/</w:t>
      </w:r>
      <w:r>
        <w:t xml:space="preserve"> </w:t>
      </w:r>
      <w:r w:rsidRPr="001C233D">
        <w:t>trauma symptoms, or both to determine whether further, more in-depth assessment is needed on a specific area of concern, such as mental health, trauma, or substance use.)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5098"/>
        <w:gridCol w:w="5090"/>
      </w:tblGrid>
      <w:tr w:rsidR="00AD7DE7" w:rsidRPr="00303B08" w14:paraId="231742DC" w14:textId="77777777" w:rsidTr="00291794">
        <w:trPr>
          <w:trHeight w:val="295"/>
        </w:trPr>
        <w:tc>
          <w:tcPr>
            <w:tcW w:w="5098" w:type="dxa"/>
            <w:shd w:val="clear" w:color="auto" w:fill="FFFFFF" w:themeFill="background1"/>
          </w:tcPr>
          <w:p w14:paraId="510F333D" w14:textId="77777777" w:rsidR="00AD7DE7" w:rsidRPr="00016CFC" w:rsidRDefault="00AD7DE7" w:rsidP="008567E9">
            <w:r>
              <w:t>Has a Screening Tool been completed?</w:t>
            </w:r>
          </w:p>
        </w:tc>
        <w:tc>
          <w:tcPr>
            <w:tcW w:w="5090" w:type="dxa"/>
          </w:tcPr>
          <w:p w14:paraId="4F2D976E" w14:textId="77777777" w:rsidR="00AD7DE7" w:rsidRPr="00303B08" w:rsidRDefault="00816F3E" w:rsidP="008567E9">
            <w:r>
              <w:fldChar w:fldCharType="begin">
                <w:ffData>
                  <w:name w:val=""/>
                  <w:enabled/>
                  <w:calcOnExit w:val="0"/>
                  <w:statusText w:type="text" w:val="Has a Screening Tool been completed?"/>
                  <w:ddList>
                    <w:listEntry w:val="Choose an item"/>
                    <w:listEntry w:val="No"/>
                    <w:listEntry w:val="Yes"/>
                  </w:ddList>
                </w:ffData>
              </w:fldChar>
            </w:r>
            <w:r>
              <w:instrText xml:space="preserve"> FORMDROPDOWN </w:instrText>
            </w:r>
            <w:r>
              <w:fldChar w:fldCharType="separate"/>
            </w:r>
            <w:r>
              <w:fldChar w:fldCharType="end"/>
            </w:r>
          </w:p>
        </w:tc>
      </w:tr>
      <w:tr w:rsidR="00AD7DE7" w:rsidRPr="00303B08" w14:paraId="138FD879" w14:textId="77777777" w:rsidTr="00291794">
        <w:trPr>
          <w:trHeight w:val="295"/>
        </w:trPr>
        <w:tc>
          <w:tcPr>
            <w:tcW w:w="5098" w:type="dxa"/>
            <w:shd w:val="clear" w:color="auto" w:fill="FFFFFF" w:themeFill="background1"/>
          </w:tcPr>
          <w:p w14:paraId="4E6CBAFA" w14:textId="77777777" w:rsidR="00AD7DE7" w:rsidRDefault="00AD7DE7" w:rsidP="008567E9">
            <w:r>
              <w:t>Where can a copy of the last Screening Tool be obtained?</w:t>
            </w:r>
          </w:p>
        </w:tc>
        <w:tc>
          <w:tcPr>
            <w:tcW w:w="5090" w:type="dxa"/>
          </w:tcPr>
          <w:p w14:paraId="3C4DE67B" w14:textId="77777777" w:rsidR="00AD7DE7" w:rsidRPr="00303B08" w:rsidRDefault="00382FE7" w:rsidP="008567E9">
            <w:r>
              <w:fldChar w:fldCharType="begin">
                <w:ffData>
                  <w:name w:val=""/>
                  <w:enabled/>
                  <w:calcOnExit w:val="0"/>
                  <w:statusText w:type="text" w:val="Where can a copy of the last Screening Tool be obtaine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07060FE" w14:textId="77777777" w:rsidR="00AD7DE7" w:rsidRPr="00303B08" w:rsidRDefault="00AD7DE7" w:rsidP="00AD7DE7">
      <w:pPr>
        <w:pStyle w:val="Heading2"/>
      </w:pPr>
      <w:r w:rsidRPr="001C233D">
        <w:t>Part 3 – Agreement with the child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5098"/>
        <w:gridCol w:w="5090"/>
      </w:tblGrid>
      <w:tr w:rsidR="00AD7DE7" w:rsidRPr="00303B08" w14:paraId="48283BB1" w14:textId="77777777" w:rsidTr="00291794">
        <w:tc>
          <w:tcPr>
            <w:tcW w:w="5098" w:type="dxa"/>
            <w:shd w:val="clear" w:color="auto" w:fill="FFFFFF" w:themeFill="background1"/>
          </w:tcPr>
          <w:p w14:paraId="4245AB3E" w14:textId="77777777" w:rsidR="00AD7DE7" w:rsidRPr="00303B08" w:rsidRDefault="00AD7DE7" w:rsidP="008567E9">
            <w:r>
              <w:t>Expectations around the time that they should normally return home.  Explain why.</w:t>
            </w:r>
          </w:p>
        </w:tc>
        <w:tc>
          <w:tcPr>
            <w:tcW w:w="5090" w:type="dxa"/>
          </w:tcPr>
          <w:p w14:paraId="05C7417E" w14:textId="77777777" w:rsidR="00AD7DE7" w:rsidRPr="00303B08" w:rsidRDefault="00382FE7" w:rsidP="008567E9">
            <w:r>
              <w:fldChar w:fldCharType="begin">
                <w:ffData>
                  <w:name w:val=""/>
                  <w:enabled/>
                  <w:calcOnExit w:val="0"/>
                  <w:statusText w:type="text" w:val="Expectations around the time that they should normally return home.  Explain wh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3087B066" w14:textId="77777777" w:rsidTr="00291794">
        <w:trPr>
          <w:trHeight w:val="297"/>
        </w:trPr>
        <w:tc>
          <w:tcPr>
            <w:tcW w:w="5098" w:type="dxa"/>
            <w:shd w:val="clear" w:color="auto" w:fill="FFFFFF" w:themeFill="background1"/>
          </w:tcPr>
          <w:p w14:paraId="4A86C2A0" w14:textId="77777777" w:rsidR="00AD7DE7" w:rsidRPr="00303B08" w:rsidRDefault="00AD7DE7" w:rsidP="008567E9">
            <w:r>
              <w:t xml:space="preserve">Any agreements on maintaining contact whilst away from home.  </w:t>
            </w:r>
          </w:p>
        </w:tc>
        <w:tc>
          <w:tcPr>
            <w:tcW w:w="5090" w:type="dxa"/>
          </w:tcPr>
          <w:p w14:paraId="2EE55F59" w14:textId="77777777" w:rsidR="00AD7DE7" w:rsidRPr="00303B08" w:rsidRDefault="00382FE7" w:rsidP="008567E9">
            <w:r>
              <w:fldChar w:fldCharType="begin">
                <w:ffData>
                  <w:name w:val=""/>
                  <w:enabled/>
                  <w:calcOnExit w:val="0"/>
                  <w:statusText w:type="text" w:val="Any agreements on maintaining contact whilst away from home.  "/>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100A83F6" w14:textId="77777777" w:rsidTr="00291794">
        <w:tc>
          <w:tcPr>
            <w:tcW w:w="5098" w:type="dxa"/>
            <w:shd w:val="clear" w:color="auto" w:fill="FFFFFF" w:themeFill="background1"/>
          </w:tcPr>
          <w:p w14:paraId="60871571" w14:textId="77777777" w:rsidR="00AD7DE7" w:rsidRPr="00303B08" w:rsidRDefault="00AD7DE7" w:rsidP="008567E9">
            <w:r>
              <w:t>Any other expected behaviour or restrictions agreed with the child?  Explain why.</w:t>
            </w:r>
          </w:p>
        </w:tc>
        <w:tc>
          <w:tcPr>
            <w:tcW w:w="5090" w:type="dxa"/>
          </w:tcPr>
          <w:p w14:paraId="394E6878" w14:textId="77777777" w:rsidR="00AD7DE7" w:rsidRPr="00303B08" w:rsidRDefault="00382FE7" w:rsidP="008567E9">
            <w:r>
              <w:fldChar w:fldCharType="begin">
                <w:ffData>
                  <w:name w:val=""/>
                  <w:enabled/>
                  <w:calcOnExit w:val="0"/>
                  <w:statusText w:type="text" w:val="Any other expected behaviour or restrictions agreed with the child?  Explain wh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E7528F7" w14:textId="77777777" w:rsidR="00AD7DE7" w:rsidRPr="00303B08" w:rsidRDefault="00AD7DE7" w:rsidP="00AD7DE7">
      <w:pPr>
        <w:pStyle w:val="Heading2"/>
      </w:pPr>
      <w:r w:rsidRPr="001C233D">
        <w:t>Part 4 – Information that may assist to locate child</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5098"/>
        <w:gridCol w:w="5090"/>
      </w:tblGrid>
      <w:tr w:rsidR="00AD7DE7" w:rsidRPr="00303B08" w14:paraId="7E1B55CD" w14:textId="77777777" w:rsidTr="00325A7B">
        <w:tc>
          <w:tcPr>
            <w:tcW w:w="5098" w:type="dxa"/>
            <w:shd w:val="clear" w:color="auto" w:fill="FFFFFF" w:themeFill="background1"/>
          </w:tcPr>
          <w:p w14:paraId="6FB17933" w14:textId="77777777" w:rsidR="00AD7DE7" w:rsidRPr="00303B08" w:rsidRDefault="00AD7DE7" w:rsidP="008567E9">
            <w:r w:rsidRPr="006D0508">
              <w:t>Mobile phone number and details (IMEI, make, model, network, Mac Address).</w:t>
            </w:r>
          </w:p>
        </w:tc>
        <w:tc>
          <w:tcPr>
            <w:tcW w:w="5090" w:type="dxa"/>
          </w:tcPr>
          <w:p w14:paraId="068381E8" w14:textId="77777777" w:rsidR="00AD7DE7" w:rsidRPr="00303B08" w:rsidRDefault="001C7AED" w:rsidP="008567E9">
            <w:r>
              <w:fldChar w:fldCharType="begin">
                <w:ffData>
                  <w:name w:val=""/>
                  <w:enabled/>
                  <w:calcOnExit w:val="0"/>
                  <w:statusText w:type="text" w:val="Mobile phone number and details (IMEI, make, model, network, Mac Addres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48FFD64D" w14:textId="77777777" w:rsidTr="00325A7B">
        <w:trPr>
          <w:trHeight w:val="297"/>
        </w:trPr>
        <w:tc>
          <w:tcPr>
            <w:tcW w:w="5098" w:type="dxa"/>
            <w:shd w:val="clear" w:color="auto" w:fill="FFFFFF" w:themeFill="background1"/>
          </w:tcPr>
          <w:p w14:paraId="79B7A656" w14:textId="77777777" w:rsidR="00AD7DE7" w:rsidRPr="00303B08" w:rsidRDefault="00AD7DE7" w:rsidP="008567E9">
            <w:r w:rsidRPr="006D0508">
              <w:t xml:space="preserve">Details of any </w:t>
            </w:r>
            <w:r>
              <w:t>mobile phone app</w:t>
            </w:r>
            <w:r w:rsidRPr="006D0508">
              <w:t xml:space="preserve"> that can be used to locate the child’s phone such as ‘Find my Phone’.</w:t>
            </w:r>
          </w:p>
        </w:tc>
        <w:tc>
          <w:tcPr>
            <w:tcW w:w="5090" w:type="dxa"/>
          </w:tcPr>
          <w:p w14:paraId="15751DAB" w14:textId="77777777" w:rsidR="00AD7DE7" w:rsidRPr="00303B08" w:rsidRDefault="001C7AED" w:rsidP="008567E9">
            <w:r>
              <w:fldChar w:fldCharType="begin">
                <w:ffData>
                  <w:name w:val=""/>
                  <w:enabled/>
                  <w:calcOnExit w:val="0"/>
                  <w:statusText w:type="text" w:val="Details of any mobile phone app that can be used to locate the child’s phone such as ‘Find my Phon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1094C18F" w14:textId="77777777" w:rsidTr="00325A7B">
        <w:tc>
          <w:tcPr>
            <w:tcW w:w="5098" w:type="dxa"/>
            <w:shd w:val="clear" w:color="auto" w:fill="FFFFFF" w:themeFill="background1"/>
          </w:tcPr>
          <w:p w14:paraId="19CD361F" w14:textId="77777777" w:rsidR="00AD7DE7" w:rsidRPr="001C233D" w:rsidRDefault="00AD7DE7" w:rsidP="00DC7061">
            <w:bookmarkStart w:id="1" w:name="_Hlk180508266"/>
            <w:r w:rsidRPr="006D0508">
              <w:t>Details of social media regularly used by the child</w:t>
            </w:r>
            <w:r>
              <w:t>.</w:t>
            </w:r>
            <w:r w:rsidR="00DC7061">
              <w:br/>
            </w:r>
            <w:r>
              <w:t>(</w:t>
            </w:r>
            <w:r w:rsidRPr="001C233D">
              <w:t>If usernames and passwords are known, these should be recorded separately and only shared with the police if a RIPA is obtained.</w:t>
            </w:r>
            <w:bookmarkEnd w:id="1"/>
            <w:r>
              <w:t>)</w:t>
            </w:r>
          </w:p>
        </w:tc>
        <w:tc>
          <w:tcPr>
            <w:tcW w:w="5090" w:type="dxa"/>
          </w:tcPr>
          <w:p w14:paraId="70A1F72F" w14:textId="77777777" w:rsidR="00AD7DE7" w:rsidRPr="00303B08" w:rsidRDefault="001C7AED" w:rsidP="008567E9">
            <w:r>
              <w:fldChar w:fldCharType="begin">
                <w:ffData>
                  <w:name w:val=""/>
                  <w:enabled/>
                  <w:calcOnExit w:val="0"/>
                  <w:statusText w:type="text" w:val="Details of social media regularly used by the child.    (If usernames and passwords are known, these should be recorded separatel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54B9D636" w14:textId="77777777" w:rsidTr="00325A7B">
        <w:tc>
          <w:tcPr>
            <w:tcW w:w="5098" w:type="dxa"/>
            <w:shd w:val="clear" w:color="auto" w:fill="FFFFFF" w:themeFill="background1"/>
          </w:tcPr>
          <w:p w14:paraId="35D24B9D" w14:textId="77777777" w:rsidR="00AD7DE7" w:rsidRPr="002C0BF9" w:rsidRDefault="00AD7DE7" w:rsidP="008567E9">
            <w:r w:rsidRPr="006D0508">
              <w:t>Previous locations found.</w:t>
            </w:r>
          </w:p>
        </w:tc>
        <w:tc>
          <w:tcPr>
            <w:tcW w:w="5090" w:type="dxa"/>
          </w:tcPr>
          <w:p w14:paraId="5FAB9682" w14:textId="77777777" w:rsidR="00AD7DE7" w:rsidRPr="00303B08" w:rsidRDefault="001C7AED" w:rsidP="008567E9">
            <w:pPr>
              <w:rPr>
                <w:sz w:val="20"/>
                <w:szCs w:val="20"/>
              </w:rPr>
            </w:pPr>
            <w:r>
              <w:fldChar w:fldCharType="begin">
                <w:ffData>
                  <w:name w:val=""/>
                  <w:enabled/>
                  <w:calcOnExit w:val="0"/>
                  <w:statusText w:type="text" w:val="Previous locations foun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783BCB85" w14:textId="77777777" w:rsidTr="00325A7B">
        <w:tc>
          <w:tcPr>
            <w:tcW w:w="5098" w:type="dxa"/>
            <w:shd w:val="clear" w:color="auto" w:fill="FFFFFF" w:themeFill="background1"/>
          </w:tcPr>
          <w:p w14:paraId="785BBF6A" w14:textId="77777777" w:rsidR="00AD7DE7" w:rsidRPr="002C0BF9" w:rsidRDefault="00AD7DE7" w:rsidP="008567E9">
            <w:r>
              <w:t>Details of any</w:t>
            </w:r>
            <w:r w:rsidRPr="006D0508">
              <w:t xml:space="preserve"> CAWN</w:t>
            </w:r>
            <w:r>
              <w:t xml:space="preserve"> </w:t>
            </w:r>
            <w:r w:rsidRPr="006D0508">
              <w:t>issued</w:t>
            </w:r>
          </w:p>
        </w:tc>
        <w:tc>
          <w:tcPr>
            <w:tcW w:w="5090" w:type="dxa"/>
          </w:tcPr>
          <w:p w14:paraId="72CB31A0" w14:textId="77777777" w:rsidR="00AD7DE7" w:rsidRPr="00303B08" w:rsidRDefault="001C7AED" w:rsidP="008567E9">
            <w:pPr>
              <w:rPr>
                <w:sz w:val="20"/>
                <w:szCs w:val="20"/>
              </w:rPr>
            </w:pPr>
            <w:r>
              <w:fldChar w:fldCharType="begin">
                <w:ffData>
                  <w:name w:val=""/>
                  <w:enabled/>
                  <w:calcOnExit w:val="0"/>
                  <w:statusText w:type="text" w:val="Details of any C.A.W.N issue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4448955B" w14:textId="77777777" w:rsidTr="00325A7B">
        <w:tc>
          <w:tcPr>
            <w:tcW w:w="5098" w:type="dxa"/>
            <w:shd w:val="clear" w:color="auto" w:fill="FFFFFF" w:themeFill="background1"/>
          </w:tcPr>
          <w:p w14:paraId="28FBAC06" w14:textId="77777777" w:rsidR="00AD7DE7" w:rsidRPr="002C0BF9" w:rsidRDefault="00AD7DE7" w:rsidP="008567E9">
            <w:r>
              <w:t>P</w:t>
            </w:r>
            <w:r w:rsidRPr="006D0508">
              <w:t>laces that the</w:t>
            </w:r>
            <w:r>
              <w:t xml:space="preserve"> child</w:t>
            </w:r>
            <w:r w:rsidRPr="006D0508">
              <w:t xml:space="preserve"> frequent</w:t>
            </w:r>
            <w:r>
              <w:t>s</w:t>
            </w:r>
            <w:r w:rsidRPr="006D0508">
              <w:t xml:space="preserve"> or </w:t>
            </w:r>
            <w:r>
              <w:t>is</w:t>
            </w:r>
            <w:r w:rsidRPr="006D0508">
              <w:t xml:space="preserve"> likely to visit.</w:t>
            </w:r>
          </w:p>
        </w:tc>
        <w:tc>
          <w:tcPr>
            <w:tcW w:w="5090" w:type="dxa"/>
          </w:tcPr>
          <w:p w14:paraId="5A031BA6" w14:textId="77777777" w:rsidR="00AD7DE7" w:rsidRPr="00303B08" w:rsidRDefault="001C7AED" w:rsidP="008567E9">
            <w:pPr>
              <w:rPr>
                <w:sz w:val="20"/>
                <w:szCs w:val="20"/>
              </w:rPr>
            </w:pPr>
            <w:r>
              <w:fldChar w:fldCharType="begin">
                <w:ffData>
                  <w:name w:val=""/>
                  <w:enabled/>
                  <w:calcOnExit w:val="0"/>
                  <w:statusText w:type="text" w:val="Places that the child frequents or is likely to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35D2E260" w14:textId="77777777" w:rsidTr="00325A7B">
        <w:tc>
          <w:tcPr>
            <w:tcW w:w="5098" w:type="dxa"/>
            <w:shd w:val="clear" w:color="auto" w:fill="FFFFFF" w:themeFill="background1"/>
          </w:tcPr>
          <w:p w14:paraId="2F96AD09" w14:textId="77777777" w:rsidR="00AD7DE7" w:rsidRPr="002C0BF9" w:rsidRDefault="00AD7DE7" w:rsidP="008567E9">
            <w:r w:rsidRPr="006D0508">
              <w:lastRenderedPageBreak/>
              <w:t>Methods of transport normally used (including details of any bus pass, oyster card, rail card, or other travel document).  If they regularly travel by taxi, which company do they usually use.</w:t>
            </w:r>
          </w:p>
        </w:tc>
        <w:tc>
          <w:tcPr>
            <w:tcW w:w="5090" w:type="dxa"/>
          </w:tcPr>
          <w:p w14:paraId="4278F81A" w14:textId="77777777" w:rsidR="00AD7DE7" w:rsidRPr="00303B08" w:rsidRDefault="001C7AED" w:rsidP="008567E9">
            <w:pPr>
              <w:rPr>
                <w:sz w:val="20"/>
                <w:szCs w:val="20"/>
              </w:rPr>
            </w:pPr>
            <w:r>
              <w:fldChar w:fldCharType="begin">
                <w:ffData>
                  <w:name w:val=""/>
                  <w:enabled/>
                  <w:calcOnExit w:val="0"/>
                  <w:statusText w:type="text" w:val="Methods of transport normally used (including details of any bus pass, oyster card, rail card, or other travel document). "/>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60C5D61C" w14:textId="77777777" w:rsidTr="00325A7B">
        <w:tc>
          <w:tcPr>
            <w:tcW w:w="5098" w:type="dxa"/>
            <w:shd w:val="clear" w:color="auto" w:fill="FFFFFF" w:themeFill="background1"/>
          </w:tcPr>
          <w:p w14:paraId="76434A0C" w14:textId="77777777" w:rsidR="00AD7DE7" w:rsidRPr="002C0BF9" w:rsidRDefault="00AD7DE7" w:rsidP="008567E9">
            <w:r>
              <w:t xml:space="preserve">Details of any </w:t>
            </w:r>
            <w:r w:rsidRPr="006D0508">
              <w:t>vehicle</w:t>
            </w:r>
            <w:r>
              <w:t xml:space="preserve"> that the child has access to</w:t>
            </w:r>
            <w:r w:rsidRPr="006D0508">
              <w:t xml:space="preserve"> via a friend or associate?</w:t>
            </w:r>
          </w:p>
        </w:tc>
        <w:tc>
          <w:tcPr>
            <w:tcW w:w="5090" w:type="dxa"/>
          </w:tcPr>
          <w:p w14:paraId="0E7CB203" w14:textId="77777777" w:rsidR="00AD7DE7" w:rsidRPr="00303B08" w:rsidRDefault="001C7AED" w:rsidP="008567E9">
            <w:pPr>
              <w:rPr>
                <w:sz w:val="20"/>
                <w:szCs w:val="20"/>
              </w:rPr>
            </w:pPr>
            <w:r>
              <w:fldChar w:fldCharType="begin">
                <w:ffData>
                  <w:name w:val=""/>
                  <w:enabled/>
                  <w:calcOnExit w:val="0"/>
                  <w:statusText w:type="text" w:val="Details of any vehicle that the child has access to via a friend or associat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6C8DC56F" w14:textId="77777777" w:rsidTr="00325A7B">
        <w:tc>
          <w:tcPr>
            <w:tcW w:w="5098" w:type="dxa"/>
            <w:shd w:val="clear" w:color="auto" w:fill="FFFFFF" w:themeFill="background1"/>
          </w:tcPr>
          <w:p w14:paraId="20B3D2C8" w14:textId="77777777" w:rsidR="00AD7DE7" w:rsidRPr="002C0BF9" w:rsidRDefault="00AD7DE7" w:rsidP="008567E9">
            <w:r w:rsidRPr="006D0508">
              <w:t>Any significant dates for the child that may trigger a missing event.</w:t>
            </w:r>
          </w:p>
        </w:tc>
        <w:tc>
          <w:tcPr>
            <w:tcW w:w="5090" w:type="dxa"/>
          </w:tcPr>
          <w:p w14:paraId="2DA9F7A2" w14:textId="77777777" w:rsidR="00AD7DE7" w:rsidRPr="00303B08" w:rsidRDefault="001C7AED" w:rsidP="008567E9">
            <w:pPr>
              <w:rPr>
                <w:sz w:val="20"/>
                <w:szCs w:val="20"/>
              </w:rPr>
            </w:pPr>
            <w:r>
              <w:fldChar w:fldCharType="begin">
                <w:ffData>
                  <w:name w:val=""/>
                  <w:enabled/>
                  <w:calcOnExit w:val="0"/>
                  <w:statusText w:type="text" w:val="Any significant dates for the child that may trigger a missing even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53F1A1B5" w14:textId="77777777" w:rsidTr="00325A7B">
        <w:tc>
          <w:tcPr>
            <w:tcW w:w="5098" w:type="dxa"/>
            <w:shd w:val="clear" w:color="auto" w:fill="FFFFFF" w:themeFill="background1"/>
          </w:tcPr>
          <w:p w14:paraId="15DC2D63" w14:textId="77777777" w:rsidR="00AD7DE7" w:rsidRPr="002C0BF9" w:rsidRDefault="00AD7DE7" w:rsidP="008567E9">
            <w:r w:rsidRPr="006D0508">
              <w:t>Bank account details.</w:t>
            </w:r>
          </w:p>
        </w:tc>
        <w:tc>
          <w:tcPr>
            <w:tcW w:w="5090" w:type="dxa"/>
          </w:tcPr>
          <w:p w14:paraId="3AC5DE65" w14:textId="77777777" w:rsidR="00AD7DE7" w:rsidRPr="00303B08" w:rsidRDefault="001C7AED" w:rsidP="008567E9">
            <w:pPr>
              <w:rPr>
                <w:sz w:val="20"/>
                <w:szCs w:val="20"/>
              </w:rPr>
            </w:pPr>
            <w:r>
              <w:fldChar w:fldCharType="begin">
                <w:ffData>
                  <w:name w:val=""/>
                  <w:enabled/>
                  <w:calcOnExit w:val="0"/>
                  <w:statusText w:type="text" w:val="Bank account detail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7D56E7F" w14:textId="77777777" w:rsidR="00AD7DE7" w:rsidRDefault="00AD7DE7" w:rsidP="00AD7DE7">
      <w:r>
        <w:t>Complete appendix 1 with details of:</w:t>
      </w:r>
    </w:p>
    <w:p w14:paraId="51FD04DB" w14:textId="77777777" w:rsidR="00AD7DE7" w:rsidRDefault="00AD7DE7" w:rsidP="00F65977">
      <w:pPr>
        <w:pStyle w:val="ListParagraph"/>
        <w:numPr>
          <w:ilvl w:val="0"/>
          <w:numId w:val="7"/>
        </w:numPr>
      </w:pPr>
      <w:r>
        <w:t>Names, addresses, and contact numbers of any known person who poses a risk to the child.</w:t>
      </w:r>
    </w:p>
    <w:p w14:paraId="72B0362C" w14:textId="77777777" w:rsidR="00AD7DE7" w:rsidRDefault="00AD7DE7" w:rsidP="00F65977">
      <w:pPr>
        <w:pStyle w:val="ListParagraph"/>
        <w:numPr>
          <w:ilvl w:val="0"/>
          <w:numId w:val="7"/>
        </w:numPr>
      </w:pPr>
      <w:r>
        <w:t>Names, addresses, and contact numbers of any known person who the child poses a risk to.</w:t>
      </w:r>
    </w:p>
    <w:p w14:paraId="6D1B3669" w14:textId="77777777" w:rsidR="00AD7DE7" w:rsidRDefault="00AD7DE7" w:rsidP="00F65977">
      <w:pPr>
        <w:pStyle w:val="ListParagraph"/>
        <w:numPr>
          <w:ilvl w:val="0"/>
          <w:numId w:val="7"/>
        </w:numPr>
      </w:pPr>
      <w:r>
        <w:t>Names, addresses, and contact numbers of relatives, friends, associates the child may visit.</w:t>
      </w:r>
    </w:p>
    <w:p w14:paraId="480340DF" w14:textId="77777777" w:rsidR="00AD7DE7" w:rsidRDefault="00AD7DE7" w:rsidP="00F65977">
      <w:pPr>
        <w:pStyle w:val="ListParagraph"/>
        <w:numPr>
          <w:ilvl w:val="0"/>
          <w:numId w:val="7"/>
        </w:numPr>
      </w:pPr>
      <w:r>
        <w:t>Other addresses that the child is likely to visit.</w:t>
      </w:r>
    </w:p>
    <w:p w14:paraId="3FDC860D" w14:textId="77777777" w:rsidR="00642EBB" w:rsidRPr="001C233D" w:rsidRDefault="00AD7DE7" w:rsidP="008767E3">
      <w:pPr>
        <w:pStyle w:val="Heading2"/>
      </w:pPr>
      <w:r w:rsidRPr="001C233D">
        <w:t>Part 5 – Parental/</w:t>
      </w:r>
      <w:r>
        <w:t xml:space="preserve"> </w:t>
      </w:r>
      <w:r w:rsidRPr="001C233D">
        <w:t xml:space="preserve">Carer </w:t>
      </w:r>
      <w:r>
        <w:t>i</w:t>
      </w:r>
      <w:r w:rsidRPr="001C233D">
        <w:t>ntervention</w:t>
      </w:r>
    </w:p>
    <w:p w14:paraId="0A0F6ECD" w14:textId="77777777" w:rsidR="00642EBB" w:rsidRDefault="00642EBB" w:rsidP="008567E9">
      <w:r>
        <w:t>Where there is a real, immediate risk of the child suffering significant harm, the carer should not delay contacting the police.  However, in all other cases, the carer is expected to conduct reasonable actions to locate the child and to allow the child a reasonable opportunity to return of their own accord before contacting the police.  Consideration should be given to where the child was, what the child was doing and when, and who the child was with.</w:t>
      </w:r>
    </w:p>
    <w:p w14:paraId="0D1A6C4B" w14:textId="77777777" w:rsidR="00642EBB" w:rsidRDefault="00642EBB" w:rsidP="008567E9">
      <w:pPr>
        <w:shd w:val="clear" w:color="auto" w:fill="FFFFFF" w:themeFill="background1"/>
      </w:pPr>
      <w:bookmarkStart w:id="2" w:name="_Hlk178694744"/>
      <w:r>
        <w:t>This section contains a list of enquiries that the carer should consider.  Details of what enquiries have been completed by the carer should be recorded on the incident log.</w:t>
      </w:r>
    </w:p>
    <w:p w14:paraId="49B9271A" w14:textId="77777777" w:rsidR="00642EBB" w:rsidRPr="00934C2E" w:rsidRDefault="00642EBB" w:rsidP="008567E9">
      <w:r>
        <w:t>This should not be considered a check list that must be completed in all cases.  What are reasonable actions will depend on the level of risk and the urgency of seeking police assistance</w:t>
      </w:r>
      <w:bookmarkEnd w:id="2"/>
      <w:r>
        <w:t>.</w:t>
      </w:r>
    </w:p>
    <w:p w14:paraId="5F1DF094" w14:textId="77777777" w:rsidR="00642EBB" w:rsidRPr="00D4645E" w:rsidRDefault="00642EBB" w:rsidP="00D4645E">
      <w:pPr>
        <w:pStyle w:val="ListParagraph"/>
      </w:pPr>
      <w:r w:rsidRPr="00D4645E">
        <w:t>Call the child’s mobile phone.</w:t>
      </w:r>
    </w:p>
    <w:p w14:paraId="1AA33955" w14:textId="77777777" w:rsidR="00F65977" w:rsidRPr="00D4645E" w:rsidRDefault="00642EBB" w:rsidP="00D4645E">
      <w:pPr>
        <w:pStyle w:val="ListParagraph"/>
      </w:pPr>
      <w:r w:rsidRPr="00D4645E">
        <w:t>Text the child’s mobile phone.</w:t>
      </w:r>
    </w:p>
    <w:p w14:paraId="02DB2403" w14:textId="77777777" w:rsidR="00F65977" w:rsidRPr="00D4645E" w:rsidRDefault="00642EBB" w:rsidP="00D4645E">
      <w:pPr>
        <w:pStyle w:val="ListParagraph"/>
      </w:pPr>
      <w:r w:rsidRPr="00D4645E">
        <w:t>Either the parent or carer should attempt to locate the child’s mobile phone using any APP’s that have been set up such as ‘Find my Phone’.</w:t>
      </w:r>
    </w:p>
    <w:p w14:paraId="2C01280F" w14:textId="77777777" w:rsidR="00F65977" w:rsidRPr="00D4645E" w:rsidRDefault="00642EBB" w:rsidP="00D4645E">
      <w:pPr>
        <w:pStyle w:val="ListParagraph"/>
      </w:pPr>
      <w:r w:rsidRPr="00D4645E">
        <w:t>Contact the child via social media.</w:t>
      </w:r>
    </w:p>
    <w:p w14:paraId="436A9E4B" w14:textId="77777777" w:rsidR="00F65977" w:rsidRPr="00D4645E" w:rsidRDefault="00642EBB" w:rsidP="00D4645E">
      <w:pPr>
        <w:pStyle w:val="ListParagraph"/>
      </w:pPr>
      <w:r w:rsidRPr="00D4645E">
        <w:t>View messages on the child’s social media if passwords are known.</w:t>
      </w:r>
    </w:p>
    <w:p w14:paraId="6C4781BA" w14:textId="77777777" w:rsidR="00F65977" w:rsidRPr="00D4645E" w:rsidRDefault="00642EBB" w:rsidP="00D4645E">
      <w:pPr>
        <w:pStyle w:val="ListParagraph"/>
      </w:pPr>
      <w:r w:rsidRPr="00D4645E">
        <w:t>Search the child’s room for the child and any indications of where the child may have gone.</w:t>
      </w:r>
    </w:p>
    <w:p w14:paraId="0E48BEA6" w14:textId="77777777" w:rsidR="00F65977" w:rsidRPr="00D4645E" w:rsidRDefault="00642EBB" w:rsidP="00D4645E">
      <w:pPr>
        <w:pStyle w:val="ListParagraph"/>
      </w:pPr>
      <w:r w:rsidRPr="00D4645E">
        <w:t>Check addresses of friends and relatives that the child may have visited.</w:t>
      </w:r>
    </w:p>
    <w:p w14:paraId="17C6A65F" w14:textId="77777777" w:rsidR="00F65977" w:rsidRPr="00D4645E" w:rsidRDefault="00642EBB" w:rsidP="00D4645E">
      <w:pPr>
        <w:pStyle w:val="ListParagraph"/>
      </w:pPr>
      <w:r w:rsidRPr="00D4645E">
        <w:t>Check any CCTV available.  Has the child been seen leaving with a person or in a vehicle?</w:t>
      </w:r>
    </w:p>
    <w:p w14:paraId="3AE9499A" w14:textId="77777777" w:rsidR="00F65977" w:rsidRPr="00D4645E" w:rsidRDefault="00642EBB" w:rsidP="00D4645E">
      <w:pPr>
        <w:pStyle w:val="ListParagraph"/>
      </w:pPr>
      <w:r w:rsidRPr="00D4645E">
        <w:t>What arrangements have been put in place to collect the child when they are located?</w:t>
      </w:r>
    </w:p>
    <w:p w14:paraId="22B9708A" w14:textId="77777777" w:rsidR="00642EBB" w:rsidRDefault="00642EBB" w:rsidP="00D4645E">
      <w:pPr>
        <w:pStyle w:val="ListParagraph"/>
      </w:pPr>
      <w:bookmarkStart w:id="3" w:name="_Hlk198899902"/>
      <w:r w:rsidRPr="00D4645E">
        <w:t>Other suggested enquiries relevant to this child</w:t>
      </w:r>
      <w:bookmarkEnd w:id="3"/>
      <w:r w:rsidRPr="00D4645E">
        <w:t>:</w:t>
      </w:r>
      <w:r w:rsidR="00F65977" w:rsidRPr="00D4645E">
        <w:t xml:space="preserve"> </w:t>
      </w:r>
    </w:p>
    <w:p w14:paraId="3F1F1E92" w14:textId="77777777" w:rsidR="00A520F4" w:rsidRPr="00A520F4" w:rsidRDefault="00816F3E" w:rsidP="005B5504">
      <w:pPr>
        <w:pStyle w:val="Fields"/>
        <w:pBdr>
          <w:bottom w:val="single" w:sz="4" w:space="31" w:color="auto"/>
          <w:right w:val="single" w:sz="4" w:space="0" w:color="auto"/>
        </w:pBdr>
        <w:ind w:left="567"/>
        <w:rPr>
          <w:rFonts w:ascii="Calibri" w:hAnsi="Calibri" w:cs="Calibri"/>
        </w:rPr>
      </w:pPr>
      <w:r>
        <w:rPr>
          <w:rFonts w:ascii="Calibri" w:hAnsi="Calibri" w:cs="Calibri"/>
        </w:rPr>
        <w:lastRenderedPageBreak/>
        <w:fldChar w:fldCharType="begin">
          <w:ffData>
            <w:name w:val=""/>
            <w:enabled/>
            <w:calcOnExit w:val="0"/>
            <w:statusText w:type="text" w:val="10. Other suggested enquiries relevant to this child"/>
            <w:textInput>
              <w:default w:val="Add any other suggested enquiries relevant to this child here"/>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Add any other suggested enquiries relevant to this child here</w:t>
      </w:r>
      <w:r>
        <w:rPr>
          <w:rFonts w:ascii="Calibri" w:hAnsi="Calibri" w:cs="Calibri"/>
        </w:rPr>
        <w:fldChar w:fldCharType="end"/>
      </w:r>
    </w:p>
    <w:p w14:paraId="27E4A8F9" w14:textId="77777777" w:rsidR="004D3F50" w:rsidRDefault="004D3F50">
      <w:pPr>
        <w:spacing w:before="0" w:after="0"/>
        <w:rPr>
          <w:rFonts w:eastAsiaTheme="majorEastAsia" w:cstheme="majorBidi"/>
          <w:b/>
          <w:bCs/>
          <w:color w:val="000000" w:themeColor="text1"/>
          <w:sz w:val="36"/>
          <w:szCs w:val="32"/>
        </w:rPr>
      </w:pPr>
      <w:r>
        <w:br w:type="page"/>
      </w:r>
    </w:p>
    <w:p w14:paraId="0A331B72" w14:textId="77777777" w:rsidR="00AD7DE7" w:rsidRPr="00303B08" w:rsidRDefault="00D4645E" w:rsidP="00D4645E">
      <w:pPr>
        <w:pStyle w:val="Heading2"/>
      </w:pPr>
      <w:r w:rsidRPr="001C233D">
        <w:lastRenderedPageBreak/>
        <w:t>Part 6 – Police Intervention</w:t>
      </w:r>
    </w:p>
    <w:p w14:paraId="65B0A6B9" w14:textId="77777777" w:rsidR="008767E3" w:rsidRDefault="008767E3" w:rsidP="008567E9">
      <w:bookmarkStart w:id="4" w:name="_Hlk178693913"/>
      <w:r>
        <w:t>Where there is a real, immediate risk of the child suffering significant harm, the carer should contact the police immediately.  The carer should also contact the police if they have been unable to find the child after conducting reasonable actions to locate the child and after allowing the child a reasonable opportunity to return of their own accord.</w:t>
      </w:r>
    </w:p>
    <w:bookmarkEnd w:id="4"/>
    <w:p w14:paraId="44F8FDE5" w14:textId="77777777" w:rsidR="008767E3" w:rsidRPr="00934C2E" w:rsidRDefault="008767E3" w:rsidP="008567E9">
      <w:r>
        <w:t>Except in an emergency, the below information should be gathered before contacting the police so that the reporting person has the answers to these questions ready when asked.  Details should be recorded on the incident log.</w:t>
      </w:r>
    </w:p>
    <w:p w14:paraId="1F31093E" w14:textId="77777777" w:rsidR="008767E3" w:rsidRPr="00303B08" w:rsidRDefault="008767E3" w:rsidP="008767E3">
      <w:pPr>
        <w:pStyle w:val="ListParagraph"/>
        <w:numPr>
          <w:ilvl w:val="0"/>
          <w:numId w:val="10"/>
        </w:numPr>
      </w:pPr>
      <w:r w:rsidRPr="000E745F">
        <w:t>Establish the circumstances of missing on this occasion.</w:t>
      </w:r>
    </w:p>
    <w:p w14:paraId="373C5B34" w14:textId="77777777" w:rsidR="008767E3" w:rsidRPr="00CB07F5" w:rsidRDefault="008767E3" w:rsidP="008767E3">
      <w:pPr>
        <w:pStyle w:val="ListParagraph"/>
      </w:pPr>
      <w:r w:rsidRPr="000E745F">
        <w:t>Confirm the time and date the child was last seen and by whom</w:t>
      </w:r>
      <w:r>
        <w:t>.</w:t>
      </w:r>
    </w:p>
    <w:p w14:paraId="21839EE7" w14:textId="77777777" w:rsidR="008767E3" w:rsidRPr="00303B08" w:rsidRDefault="008767E3" w:rsidP="008767E3">
      <w:pPr>
        <w:pStyle w:val="ListParagraph"/>
      </w:pPr>
      <w:bookmarkStart w:id="5" w:name="_Hlk176857435"/>
      <w:r w:rsidRPr="000E745F">
        <w:t>Establish whether there was any antecedent behaviour on this occasion.</w:t>
      </w:r>
      <w:r>
        <w:t xml:space="preserve">  </w:t>
      </w:r>
      <w:r w:rsidRPr="008044EB">
        <w:t>(i.e. behaviour that the child usually engages in prior to going missing).</w:t>
      </w:r>
    </w:p>
    <w:bookmarkEnd w:id="5"/>
    <w:p w14:paraId="5173C28F" w14:textId="77777777" w:rsidR="008767E3" w:rsidRPr="00303B08" w:rsidRDefault="008767E3" w:rsidP="008767E3">
      <w:pPr>
        <w:pStyle w:val="ListParagraph"/>
      </w:pPr>
      <w:r w:rsidRPr="000E745F">
        <w:t>Establish whether there was any trigger incident on this occasion.</w:t>
      </w:r>
    </w:p>
    <w:p w14:paraId="60FBBC18" w14:textId="77777777" w:rsidR="008767E3" w:rsidRPr="00303B08" w:rsidRDefault="008767E3" w:rsidP="008767E3">
      <w:pPr>
        <w:pStyle w:val="ListParagraph"/>
        <w:rPr>
          <w:sz w:val="20"/>
          <w:szCs w:val="20"/>
        </w:rPr>
      </w:pPr>
      <w:r w:rsidRPr="000E745F">
        <w:t>Consider whether the behaviour is out of character.</w:t>
      </w:r>
    </w:p>
    <w:p w14:paraId="346BBDE2" w14:textId="77777777" w:rsidR="008767E3" w:rsidRPr="00CB07F5" w:rsidRDefault="008767E3" w:rsidP="008767E3">
      <w:pPr>
        <w:pStyle w:val="ListParagraph"/>
      </w:pPr>
      <w:r w:rsidRPr="000E745F">
        <w:t>Establish what the demeanour of the child was when last seen.</w:t>
      </w:r>
    </w:p>
    <w:p w14:paraId="246066C9" w14:textId="77777777" w:rsidR="008767E3" w:rsidRPr="00CB07F5" w:rsidRDefault="008767E3" w:rsidP="008767E3">
      <w:pPr>
        <w:pStyle w:val="ListParagraph"/>
      </w:pPr>
      <w:r w:rsidRPr="000E745F">
        <w:t>Check to see if there are any signs of pre-planning to leave.</w:t>
      </w:r>
    </w:p>
    <w:p w14:paraId="21540523" w14:textId="77777777" w:rsidR="008767E3" w:rsidRPr="00CB07F5" w:rsidRDefault="008767E3" w:rsidP="008767E3">
      <w:pPr>
        <w:pStyle w:val="ListParagraph"/>
      </w:pPr>
      <w:r w:rsidRPr="000E745F">
        <w:t>Obtain a description of clothing worn.</w:t>
      </w:r>
    </w:p>
    <w:p w14:paraId="2F55DA92" w14:textId="77777777" w:rsidR="008767E3" w:rsidRPr="00CB07F5" w:rsidRDefault="008767E3" w:rsidP="008767E3">
      <w:pPr>
        <w:pStyle w:val="ListParagraph"/>
      </w:pPr>
      <w:r w:rsidRPr="000E745F">
        <w:t>Check who has had recent contact with the child by telephone, text, or social media just before the child went missing or during the missing episode.  What did the child say?</w:t>
      </w:r>
    </w:p>
    <w:p w14:paraId="0BAED820" w14:textId="77777777" w:rsidR="008767E3" w:rsidRPr="00CB07F5" w:rsidRDefault="008767E3" w:rsidP="008767E3">
      <w:pPr>
        <w:pStyle w:val="ListParagraph"/>
      </w:pPr>
      <w:r w:rsidRPr="000E745F">
        <w:t xml:space="preserve">Check to see if the child </w:t>
      </w:r>
      <w:r>
        <w:t xml:space="preserve">has </w:t>
      </w:r>
      <w:r w:rsidRPr="000E745F">
        <w:t>any access to money.</w:t>
      </w:r>
    </w:p>
    <w:p w14:paraId="4DA6093C" w14:textId="77777777" w:rsidR="00AD7DE7" w:rsidRPr="00303B08" w:rsidRDefault="008767E3" w:rsidP="00AD7DE7">
      <w:pPr>
        <w:pStyle w:val="ListParagraph"/>
      </w:pPr>
      <w:r w:rsidRPr="000E745F">
        <w:t>Check to see if the child has taken any bus pass, rail card, or other travel document.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3369"/>
        <w:gridCol w:w="6549"/>
      </w:tblGrid>
      <w:tr w:rsidR="00AD7DE7" w:rsidRPr="00303B08" w14:paraId="04093042" w14:textId="77777777" w:rsidTr="00F7377F">
        <w:trPr>
          <w:trHeight w:val="417"/>
        </w:trPr>
        <w:tc>
          <w:tcPr>
            <w:tcW w:w="3369" w:type="dxa"/>
            <w:shd w:val="clear" w:color="auto" w:fill="FFFFFF" w:themeFill="background1"/>
            <w:vAlign w:val="center"/>
          </w:tcPr>
          <w:p w14:paraId="75BD12D1" w14:textId="77777777" w:rsidR="00AD7DE7" w:rsidRPr="00303B08" w:rsidRDefault="00AD7DE7" w:rsidP="008567E9">
            <w:r>
              <w:t>Form initially c</w:t>
            </w:r>
            <w:r w:rsidRPr="00303B08">
              <w:t>ompleted by:</w:t>
            </w:r>
          </w:p>
        </w:tc>
        <w:tc>
          <w:tcPr>
            <w:tcW w:w="6549" w:type="dxa"/>
            <w:shd w:val="clear" w:color="auto" w:fill="auto"/>
            <w:vAlign w:val="center"/>
          </w:tcPr>
          <w:p w14:paraId="7187DBD3" w14:textId="77777777" w:rsidR="00AD7DE7" w:rsidRPr="00303B08" w:rsidRDefault="00C310B8" w:rsidP="008567E9">
            <w:r>
              <w:fldChar w:fldCharType="begin">
                <w:ffData>
                  <w:name w:val=""/>
                  <w:enabled/>
                  <w:calcOnExit w:val="0"/>
                  <w:statusText w:type="text" w:val="Form initially completed b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7D7FA967" w14:textId="77777777" w:rsidTr="00F7377F">
        <w:trPr>
          <w:trHeight w:val="417"/>
        </w:trPr>
        <w:tc>
          <w:tcPr>
            <w:tcW w:w="3369" w:type="dxa"/>
            <w:shd w:val="clear" w:color="auto" w:fill="FFFFFF" w:themeFill="background1"/>
            <w:vAlign w:val="center"/>
          </w:tcPr>
          <w:p w14:paraId="6F8CF82A" w14:textId="77777777" w:rsidR="00AD7DE7" w:rsidRPr="00303B08" w:rsidRDefault="00AD7DE7" w:rsidP="008567E9">
            <w:r w:rsidRPr="00303B08">
              <w:t>Relationship to the person</w:t>
            </w:r>
            <w:r>
              <w:t>:</w:t>
            </w:r>
          </w:p>
        </w:tc>
        <w:tc>
          <w:tcPr>
            <w:tcW w:w="6549" w:type="dxa"/>
            <w:shd w:val="clear" w:color="auto" w:fill="auto"/>
            <w:vAlign w:val="center"/>
          </w:tcPr>
          <w:p w14:paraId="0E195933" w14:textId="77777777" w:rsidR="00AD7DE7" w:rsidRPr="00303B08" w:rsidRDefault="00C310B8" w:rsidP="008567E9">
            <w:r>
              <w:fldChar w:fldCharType="begin">
                <w:ffData>
                  <w:name w:val=""/>
                  <w:enabled/>
                  <w:calcOnExit w:val="0"/>
                  <w:statusText w:type="text" w:val="Relationship to the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0E5E1AA2" w14:textId="77777777" w:rsidTr="00F7377F">
        <w:trPr>
          <w:trHeight w:val="417"/>
        </w:trPr>
        <w:tc>
          <w:tcPr>
            <w:tcW w:w="3369" w:type="dxa"/>
            <w:shd w:val="clear" w:color="auto" w:fill="FFFFFF" w:themeFill="background1"/>
            <w:vAlign w:val="center"/>
          </w:tcPr>
          <w:p w14:paraId="2592D73F" w14:textId="77777777" w:rsidR="00AD7DE7" w:rsidRPr="00303B08" w:rsidRDefault="00AD7DE7" w:rsidP="008567E9">
            <w:r w:rsidRPr="00303B08">
              <w:t>Date</w:t>
            </w:r>
            <w:r>
              <w:t xml:space="preserve"> first completed:</w:t>
            </w:r>
          </w:p>
        </w:tc>
        <w:tc>
          <w:tcPr>
            <w:tcW w:w="6549" w:type="dxa"/>
            <w:shd w:val="clear" w:color="auto" w:fill="auto"/>
            <w:vAlign w:val="center"/>
          </w:tcPr>
          <w:p w14:paraId="0D58450F" w14:textId="77777777" w:rsidR="00AD7DE7" w:rsidRPr="00303B08" w:rsidRDefault="00C310B8" w:rsidP="008567E9">
            <w:r>
              <w:fldChar w:fldCharType="begin">
                <w:ffData>
                  <w:name w:val=""/>
                  <w:enabled/>
                  <w:calcOnExit w:val="0"/>
                  <w:statusText w:type="text" w:val="Date first complete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50BE64AB" w14:textId="77777777" w:rsidTr="00F7377F">
        <w:trPr>
          <w:trHeight w:val="417"/>
        </w:trPr>
        <w:tc>
          <w:tcPr>
            <w:tcW w:w="3369" w:type="dxa"/>
            <w:shd w:val="clear" w:color="auto" w:fill="FFFFFF" w:themeFill="background1"/>
            <w:vAlign w:val="center"/>
          </w:tcPr>
          <w:p w14:paraId="4B306595" w14:textId="77777777" w:rsidR="00AD7DE7" w:rsidRPr="00303B08" w:rsidRDefault="00AD7DE7" w:rsidP="008567E9">
            <w:r>
              <w:t xml:space="preserve">Form last updated </w:t>
            </w:r>
            <w:r w:rsidRPr="00303B08">
              <w:t>by</w:t>
            </w:r>
            <w:r>
              <w:t>:</w:t>
            </w:r>
          </w:p>
        </w:tc>
        <w:tc>
          <w:tcPr>
            <w:tcW w:w="6549" w:type="dxa"/>
            <w:shd w:val="clear" w:color="auto" w:fill="auto"/>
            <w:vAlign w:val="center"/>
          </w:tcPr>
          <w:p w14:paraId="1AB5EFD4" w14:textId="77777777" w:rsidR="00AD7DE7" w:rsidRPr="00303B08" w:rsidRDefault="00C310B8" w:rsidP="008567E9">
            <w:r>
              <w:fldChar w:fldCharType="begin">
                <w:ffData>
                  <w:name w:val=""/>
                  <w:enabled/>
                  <w:calcOnExit w:val="0"/>
                  <w:statusText w:type="text" w:val="Form last updated b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09E26932" w14:textId="77777777" w:rsidTr="00F7377F">
        <w:trPr>
          <w:trHeight w:val="63"/>
        </w:trPr>
        <w:tc>
          <w:tcPr>
            <w:tcW w:w="3369" w:type="dxa"/>
            <w:shd w:val="clear" w:color="auto" w:fill="FFFFFF" w:themeFill="background1"/>
            <w:vAlign w:val="center"/>
          </w:tcPr>
          <w:p w14:paraId="3328C6FE" w14:textId="77777777" w:rsidR="00AD7DE7" w:rsidRPr="00303B08" w:rsidRDefault="00AD7DE7" w:rsidP="008567E9">
            <w:r w:rsidRPr="00303B08">
              <w:t>Relationship to the person:</w:t>
            </w:r>
          </w:p>
        </w:tc>
        <w:tc>
          <w:tcPr>
            <w:tcW w:w="6549" w:type="dxa"/>
            <w:shd w:val="clear" w:color="auto" w:fill="auto"/>
            <w:vAlign w:val="center"/>
          </w:tcPr>
          <w:p w14:paraId="3E66D411" w14:textId="77777777" w:rsidR="00AD7DE7" w:rsidRPr="00303B08" w:rsidRDefault="00C310B8" w:rsidP="008567E9">
            <w:r>
              <w:fldChar w:fldCharType="begin">
                <w:ffData>
                  <w:name w:val=""/>
                  <w:enabled/>
                  <w:calcOnExit w:val="0"/>
                  <w:statusText w:type="text" w:val="Relationship to the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5770FB72" w14:textId="77777777" w:rsidTr="00F7377F">
        <w:trPr>
          <w:trHeight w:val="417"/>
        </w:trPr>
        <w:tc>
          <w:tcPr>
            <w:tcW w:w="3369" w:type="dxa"/>
            <w:shd w:val="clear" w:color="auto" w:fill="FFFFFF" w:themeFill="background1"/>
            <w:vAlign w:val="center"/>
          </w:tcPr>
          <w:p w14:paraId="4DEA4E8C" w14:textId="77777777" w:rsidR="00AD7DE7" w:rsidRPr="00303B08" w:rsidRDefault="00AD7DE7" w:rsidP="008567E9">
            <w:r w:rsidRPr="00303B08">
              <w:t>Date</w:t>
            </w:r>
            <w:r>
              <w:t xml:space="preserve"> last updated</w:t>
            </w:r>
            <w:r w:rsidRPr="00303B08">
              <w:t>:</w:t>
            </w:r>
          </w:p>
        </w:tc>
        <w:tc>
          <w:tcPr>
            <w:tcW w:w="6549" w:type="dxa"/>
            <w:shd w:val="clear" w:color="auto" w:fill="auto"/>
            <w:vAlign w:val="center"/>
          </w:tcPr>
          <w:p w14:paraId="30D43138" w14:textId="77777777" w:rsidR="00AD7DE7" w:rsidRPr="00303B08" w:rsidRDefault="00C310B8" w:rsidP="008567E9">
            <w:r>
              <w:fldChar w:fldCharType="begin">
                <w:ffData>
                  <w:name w:val=""/>
                  <w:enabled/>
                  <w:calcOnExit w:val="0"/>
                  <w:statusText w:type="text" w:val="Date last update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46B36E8" w14:textId="77777777" w:rsidR="00AD7DE7" w:rsidRPr="00B10113" w:rsidRDefault="00AD7DE7" w:rsidP="00AD7DE7">
      <w:pPr>
        <w:tabs>
          <w:tab w:val="left" w:pos="2175"/>
        </w:tabs>
        <w:rPr>
          <w:rFonts w:cs="Arial"/>
          <w:color w:val="000000"/>
          <w:szCs w:val="22"/>
        </w:rPr>
      </w:pPr>
      <w:r w:rsidRPr="005635EC">
        <w:rPr>
          <w:rFonts w:cs="Arial"/>
          <w:color w:val="000000"/>
          <w:szCs w:val="22"/>
        </w:rPr>
        <w:t>It is the responsibility of the agency completing and the recipient to protect the information from theft and compromise. This form and the information contained in it must be securely stored.</w:t>
      </w:r>
    </w:p>
    <w:p w14:paraId="40262ABD" w14:textId="77777777" w:rsidR="00AD7DE7" w:rsidRDefault="00AD7DE7" w:rsidP="00AD7DE7">
      <w:pPr>
        <w:tabs>
          <w:tab w:val="left" w:pos="2175"/>
        </w:tabs>
        <w:rPr>
          <w:rFonts w:ascii="Arial Black" w:hAnsi="Arial Black"/>
          <w:i/>
          <w:color w:val="FF0000"/>
          <w:sz w:val="40"/>
          <w:szCs w:val="40"/>
        </w:rPr>
        <w:sectPr w:rsidR="00AD7DE7" w:rsidSect="00AD7DE7">
          <w:headerReference w:type="even" r:id="rId11"/>
          <w:headerReference w:type="default" r:id="rId12"/>
          <w:footerReference w:type="even" r:id="rId13"/>
          <w:footerReference w:type="default" r:id="rId14"/>
          <w:headerReference w:type="first" r:id="rId15"/>
          <w:footerReference w:type="first" r:id="rId16"/>
          <w:pgSz w:w="11900" w:h="16840"/>
          <w:pgMar w:top="851" w:right="851" w:bottom="851" w:left="851" w:header="720" w:footer="720" w:gutter="0"/>
          <w:cols w:space="720"/>
          <w:titlePg/>
          <w:docGrid w:linePitch="360"/>
        </w:sectPr>
      </w:pPr>
    </w:p>
    <w:p w14:paraId="134260F1" w14:textId="77777777" w:rsidR="00AD7DE7" w:rsidRDefault="00AD7DE7" w:rsidP="00AD7DE7">
      <w:pPr>
        <w:pStyle w:val="Heading2"/>
      </w:pPr>
      <w:r>
        <w:lastRenderedPageBreak/>
        <w:t>Appendix – associates and addresses the missing person may contact or visit</w:t>
      </w:r>
    </w:p>
    <w:tbl>
      <w:tblPr>
        <w:tblStyle w:val="TableGrid"/>
        <w:tblW w:w="0" w:type="auto"/>
        <w:tblLook w:val="0420" w:firstRow="1" w:lastRow="0" w:firstColumn="0" w:lastColumn="0" w:noHBand="0" w:noVBand="1"/>
      </w:tblPr>
      <w:tblGrid>
        <w:gridCol w:w="3139"/>
        <w:gridCol w:w="3802"/>
        <w:gridCol w:w="2476"/>
        <w:gridCol w:w="2485"/>
        <w:gridCol w:w="3794"/>
      </w:tblGrid>
      <w:tr w:rsidR="008767E3" w:rsidRPr="008767E3" w14:paraId="583260D4" w14:textId="77777777" w:rsidTr="008767E3">
        <w:tc>
          <w:tcPr>
            <w:tcW w:w="3139" w:type="dxa"/>
            <w:shd w:val="clear" w:color="auto" w:fill="000000" w:themeFill="text1"/>
            <w:vAlign w:val="center"/>
          </w:tcPr>
          <w:p w14:paraId="748DAD94" w14:textId="77777777" w:rsidR="00AD7DE7" w:rsidRPr="008767E3" w:rsidRDefault="008767E3" w:rsidP="008567E9">
            <w:pPr>
              <w:rPr>
                <w:b/>
                <w:bCs/>
                <w:color w:val="FFFFFF" w:themeColor="background1"/>
                <w:szCs w:val="22"/>
              </w:rPr>
            </w:pPr>
            <w:r w:rsidRPr="008767E3">
              <w:rPr>
                <w:b/>
                <w:bCs/>
                <w:color w:val="FFFFFF" w:themeColor="background1"/>
                <w:szCs w:val="22"/>
              </w:rPr>
              <w:t>Name</w:t>
            </w:r>
          </w:p>
        </w:tc>
        <w:tc>
          <w:tcPr>
            <w:tcW w:w="3802" w:type="dxa"/>
            <w:shd w:val="clear" w:color="auto" w:fill="000000" w:themeFill="text1"/>
            <w:vAlign w:val="center"/>
          </w:tcPr>
          <w:p w14:paraId="7A48F129" w14:textId="77777777" w:rsidR="00AD7DE7" w:rsidRPr="008767E3" w:rsidRDefault="008767E3" w:rsidP="008567E9">
            <w:pPr>
              <w:rPr>
                <w:b/>
                <w:bCs/>
                <w:color w:val="FFFFFF" w:themeColor="background1"/>
                <w:szCs w:val="22"/>
              </w:rPr>
            </w:pPr>
            <w:r w:rsidRPr="008767E3">
              <w:rPr>
                <w:b/>
                <w:bCs/>
                <w:color w:val="FFFFFF" w:themeColor="background1"/>
                <w:szCs w:val="22"/>
              </w:rPr>
              <w:t>Address</w:t>
            </w:r>
          </w:p>
        </w:tc>
        <w:tc>
          <w:tcPr>
            <w:tcW w:w="2476" w:type="dxa"/>
            <w:shd w:val="clear" w:color="auto" w:fill="000000" w:themeFill="text1"/>
            <w:vAlign w:val="center"/>
          </w:tcPr>
          <w:p w14:paraId="5B58AF66" w14:textId="77777777" w:rsidR="00AD7DE7" w:rsidRPr="008767E3" w:rsidRDefault="008767E3" w:rsidP="008567E9">
            <w:pPr>
              <w:rPr>
                <w:b/>
                <w:bCs/>
                <w:color w:val="FFFFFF" w:themeColor="background1"/>
                <w:szCs w:val="22"/>
              </w:rPr>
            </w:pPr>
            <w:r w:rsidRPr="008767E3">
              <w:rPr>
                <w:b/>
                <w:bCs/>
                <w:color w:val="FFFFFF" w:themeColor="background1"/>
                <w:szCs w:val="22"/>
              </w:rPr>
              <w:t>Association</w:t>
            </w:r>
          </w:p>
        </w:tc>
        <w:tc>
          <w:tcPr>
            <w:tcW w:w="2485" w:type="dxa"/>
            <w:shd w:val="clear" w:color="auto" w:fill="000000" w:themeFill="text1"/>
            <w:vAlign w:val="center"/>
          </w:tcPr>
          <w:p w14:paraId="744DBF7B" w14:textId="77777777" w:rsidR="00AD7DE7" w:rsidRPr="008767E3" w:rsidRDefault="008767E3" w:rsidP="008567E9">
            <w:pPr>
              <w:rPr>
                <w:b/>
                <w:bCs/>
                <w:color w:val="FFFFFF" w:themeColor="background1"/>
                <w:szCs w:val="22"/>
              </w:rPr>
            </w:pPr>
            <w:r w:rsidRPr="008767E3">
              <w:rPr>
                <w:b/>
                <w:bCs/>
                <w:color w:val="FFFFFF" w:themeColor="background1"/>
                <w:szCs w:val="22"/>
              </w:rPr>
              <w:t>Contact Details</w:t>
            </w:r>
          </w:p>
        </w:tc>
        <w:tc>
          <w:tcPr>
            <w:tcW w:w="3794" w:type="dxa"/>
            <w:shd w:val="clear" w:color="auto" w:fill="000000" w:themeFill="text1"/>
            <w:vAlign w:val="center"/>
          </w:tcPr>
          <w:p w14:paraId="65B7D34F" w14:textId="77777777" w:rsidR="00AD7DE7" w:rsidRPr="008767E3" w:rsidRDefault="008767E3" w:rsidP="008567E9">
            <w:pPr>
              <w:rPr>
                <w:b/>
                <w:bCs/>
                <w:color w:val="FFFFFF" w:themeColor="background1"/>
                <w:szCs w:val="22"/>
              </w:rPr>
            </w:pPr>
            <w:r w:rsidRPr="008767E3">
              <w:rPr>
                <w:b/>
                <w:bCs/>
                <w:color w:val="FFFFFF" w:themeColor="background1"/>
                <w:szCs w:val="22"/>
              </w:rPr>
              <w:t>Associated Risk</w:t>
            </w:r>
          </w:p>
        </w:tc>
      </w:tr>
      <w:tr w:rsidR="00AD7DE7" w:rsidRPr="00F97381" w14:paraId="409CC7E0" w14:textId="77777777" w:rsidTr="008767E3">
        <w:tc>
          <w:tcPr>
            <w:tcW w:w="3139" w:type="dxa"/>
            <w:vAlign w:val="center"/>
          </w:tcPr>
          <w:p w14:paraId="1FB98AC5" w14:textId="77777777" w:rsidR="00AD7DE7" w:rsidRPr="00F97381" w:rsidRDefault="00100F72" w:rsidP="008567E9">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2C0D74AB" w14:textId="77777777" w:rsidR="00AD7DE7" w:rsidRPr="00F97381" w:rsidRDefault="002E2F77" w:rsidP="008567E9">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1B419A71" w14:textId="77777777" w:rsidR="00AD7DE7" w:rsidRPr="00F97381" w:rsidRDefault="00100F72" w:rsidP="008567E9">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3ECE9E1E" w14:textId="77777777" w:rsidR="00AD7DE7" w:rsidRPr="00F97381" w:rsidRDefault="007D0AC1" w:rsidP="008567E9">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vAlign w:val="center"/>
          </w:tcPr>
          <w:p w14:paraId="1794C02A" w14:textId="77777777" w:rsidR="00AD7DE7" w:rsidRPr="00F97381" w:rsidRDefault="000F2A42" w:rsidP="008567E9">
            <w:r>
              <w:fldChar w:fldCharType="begin">
                <w:ffData>
                  <w:name w:val=""/>
                  <w:enabled/>
                  <w:calcOnExit w:val="0"/>
                  <w:statusText w:type="text" w:val="Associated risk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F97381" w14:paraId="65A9FB72" w14:textId="77777777" w:rsidTr="008767E3">
        <w:tc>
          <w:tcPr>
            <w:tcW w:w="3139" w:type="dxa"/>
            <w:vAlign w:val="center"/>
          </w:tcPr>
          <w:p w14:paraId="59ACB431" w14:textId="77777777" w:rsidR="00AD7DE7" w:rsidRPr="00F97381" w:rsidRDefault="00100F72" w:rsidP="008567E9">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51899125" w14:textId="77777777" w:rsidR="00AD7DE7" w:rsidRPr="00F97381" w:rsidRDefault="002302AE" w:rsidP="008567E9">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25920E03" w14:textId="77777777" w:rsidR="00AD7DE7" w:rsidRPr="00F97381" w:rsidRDefault="007D0AC1" w:rsidP="008567E9">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6F304D32" w14:textId="77777777" w:rsidR="00AD7DE7" w:rsidRPr="00F97381" w:rsidRDefault="007D0AC1" w:rsidP="008567E9">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vAlign w:val="center"/>
          </w:tcPr>
          <w:p w14:paraId="2B0E7BA4" w14:textId="77777777" w:rsidR="00AD7DE7" w:rsidRPr="00F97381" w:rsidRDefault="000F2A42" w:rsidP="008567E9">
            <w:r>
              <w:fldChar w:fldCharType="begin">
                <w:ffData>
                  <w:name w:val=""/>
                  <w:enabled/>
                  <w:calcOnExit w:val="0"/>
                  <w:statusText w:type="text" w:val="Associated risk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F2A42" w:rsidRPr="00F97381" w14:paraId="4E3106C3" w14:textId="77777777" w:rsidTr="003324B1">
        <w:tc>
          <w:tcPr>
            <w:tcW w:w="3139" w:type="dxa"/>
            <w:vAlign w:val="center"/>
          </w:tcPr>
          <w:p w14:paraId="45203F72" w14:textId="77777777"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012EDBFF" w14:textId="77777777"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7DBA8878" w14:textId="77777777"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781264B1" w14:textId="77777777"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14:paraId="74ADE4D7" w14:textId="77777777" w:rsidR="000F2A42" w:rsidRPr="00F97381" w:rsidRDefault="000F2A42" w:rsidP="000F2A42">
            <w:r w:rsidRPr="00365839">
              <w:fldChar w:fldCharType="begin">
                <w:ffData>
                  <w:name w:val=""/>
                  <w:enabled/>
                  <w:calcOnExit w:val="0"/>
                  <w:statusText w:type="text" w:val="Associated risk of associate the missing person may contact or visit"/>
                  <w:textInput/>
                </w:ffData>
              </w:fldChar>
            </w:r>
            <w:r w:rsidRPr="00365839">
              <w:instrText xml:space="preserve"> FORMTEXT </w:instrText>
            </w:r>
            <w:r w:rsidRPr="00365839">
              <w:fldChar w:fldCharType="separate"/>
            </w:r>
            <w:r w:rsidRPr="00365839">
              <w:rPr>
                <w:noProof/>
              </w:rPr>
              <w:t> </w:t>
            </w:r>
            <w:r w:rsidRPr="00365839">
              <w:rPr>
                <w:noProof/>
              </w:rPr>
              <w:t> </w:t>
            </w:r>
            <w:r w:rsidRPr="00365839">
              <w:rPr>
                <w:noProof/>
              </w:rPr>
              <w:t> </w:t>
            </w:r>
            <w:r w:rsidRPr="00365839">
              <w:rPr>
                <w:noProof/>
              </w:rPr>
              <w:t> </w:t>
            </w:r>
            <w:r w:rsidRPr="00365839">
              <w:rPr>
                <w:noProof/>
              </w:rPr>
              <w:t> </w:t>
            </w:r>
            <w:r w:rsidRPr="00365839">
              <w:fldChar w:fldCharType="end"/>
            </w:r>
          </w:p>
        </w:tc>
      </w:tr>
      <w:tr w:rsidR="000F2A42" w:rsidRPr="00F97381" w14:paraId="360F3A71" w14:textId="77777777" w:rsidTr="003324B1">
        <w:tc>
          <w:tcPr>
            <w:tcW w:w="3139" w:type="dxa"/>
            <w:vAlign w:val="center"/>
          </w:tcPr>
          <w:p w14:paraId="49DD4E04" w14:textId="77777777"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4A06CDDD" w14:textId="77777777"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02146C08" w14:textId="77777777"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64813317" w14:textId="77777777"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14:paraId="4B91DE70" w14:textId="77777777" w:rsidR="000F2A42" w:rsidRPr="00F97381" w:rsidRDefault="000F2A42" w:rsidP="000F2A42">
            <w:r w:rsidRPr="00365839">
              <w:fldChar w:fldCharType="begin">
                <w:ffData>
                  <w:name w:val=""/>
                  <w:enabled/>
                  <w:calcOnExit w:val="0"/>
                  <w:statusText w:type="text" w:val="Associated risk of associate the missing person may contact or visit"/>
                  <w:textInput/>
                </w:ffData>
              </w:fldChar>
            </w:r>
            <w:r w:rsidRPr="00365839">
              <w:instrText xml:space="preserve"> FORMTEXT </w:instrText>
            </w:r>
            <w:r w:rsidRPr="00365839">
              <w:fldChar w:fldCharType="separate"/>
            </w:r>
            <w:r w:rsidRPr="00365839">
              <w:rPr>
                <w:noProof/>
              </w:rPr>
              <w:t> </w:t>
            </w:r>
            <w:r w:rsidRPr="00365839">
              <w:rPr>
                <w:noProof/>
              </w:rPr>
              <w:t> </w:t>
            </w:r>
            <w:r w:rsidRPr="00365839">
              <w:rPr>
                <w:noProof/>
              </w:rPr>
              <w:t> </w:t>
            </w:r>
            <w:r w:rsidRPr="00365839">
              <w:rPr>
                <w:noProof/>
              </w:rPr>
              <w:t> </w:t>
            </w:r>
            <w:r w:rsidRPr="00365839">
              <w:rPr>
                <w:noProof/>
              </w:rPr>
              <w:t> </w:t>
            </w:r>
            <w:r w:rsidRPr="00365839">
              <w:fldChar w:fldCharType="end"/>
            </w:r>
          </w:p>
        </w:tc>
      </w:tr>
      <w:tr w:rsidR="000F2A42" w:rsidRPr="00F97381" w14:paraId="2539F9AA" w14:textId="77777777" w:rsidTr="003324B1">
        <w:tc>
          <w:tcPr>
            <w:tcW w:w="3139" w:type="dxa"/>
            <w:vAlign w:val="center"/>
          </w:tcPr>
          <w:p w14:paraId="0141CD08" w14:textId="77777777"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5463666D" w14:textId="77777777"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045D381F" w14:textId="77777777"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073EB802" w14:textId="77777777"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14:paraId="0C25E7CA" w14:textId="77777777" w:rsidR="000F2A42" w:rsidRPr="00F97381" w:rsidRDefault="000F2A42" w:rsidP="000F2A42">
            <w:r w:rsidRPr="00365839">
              <w:fldChar w:fldCharType="begin">
                <w:ffData>
                  <w:name w:val=""/>
                  <w:enabled/>
                  <w:calcOnExit w:val="0"/>
                  <w:statusText w:type="text" w:val="Associated risk of associate the missing person may contact or visit"/>
                  <w:textInput/>
                </w:ffData>
              </w:fldChar>
            </w:r>
            <w:r w:rsidRPr="00365839">
              <w:instrText xml:space="preserve"> FORMTEXT </w:instrText>
            </w:r>
            <w:r w:rsidRPr="00365839">
              <w:fldChar w:fldCharType="separate"/>
            </w:r>
            <w:r w:rsidRPr="00365839">
              <w:rPr>
                <w:noProof/>
              </w:rPr>
              <w:t> </w:t>
            </w:r>
            <w:r w:rsidRPr="00365839">
              <w:rPr>
                <w:noProof/>
              </w:rPr>
              <w:t> </w:t>
            </w:r>
            <w:r w:rsidRPr="00365839">
              <w:rPr>
                <w:noProof/>
              </w:rPr>
              <w:t> </w:t>
            </w:r>
            <w:r w:rsidRPr="00365839">
              <w:rPr>
                <w:noProof/>
              </w:rPr>
              <w:t> </w:t>
            </w:r>
            <w:r w:rsidRPr="00365839">
              <w:rPr>
                <w:noProof/>
              </w:rPr>
              <w:t> </w:t>
            </w:r>
            <w:r w:rsidRPr="00365839">
              <w:fldChar w:fldCharType="end"/>
            </w:r>
          </w:p>
        </w:tc>
      </w:tr>
      <w:tr w:rsidR="000F2A42" w:rsidRPr="00F97381" w14:paraId="5FC5DF91" w14:textId="77777777" w:rsidTr="003324B1">
        <w:tc>
          <w:tcPr>
            <w:tcW w:w="3139" w:type="dxa"/>
            <w:vAlign w:val="center"/>
          </w:tcPr>
          <w:p w14:paraId="3C2BBAF6" w14:textId="77777777"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74B03ECA" w14:textId="77777777"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2865B9E7" w14:textId="77777777"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6199A9C2" w14:textId="77777777"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14:paraId="5F126552" w14:textId="77777777" w:rsidR="000F2A42" w:rsidRPr="00F97381" w:rsidRDefault="000F2A42" w:rsidP="000F2A42">
            <w:r>
              <w:fldChar w:fldCharType="begin">
                <w:ffData>
                  <w:name w:val=""/>
                  <w:enabled/>
                  <w:calcOnExit w:val="0"/>
                  <w:statusText w:type="text" w:val="Associated risk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F2A42" w:rsidRPr="00F97381" w14:paraId="38651264" w14:textId="77777777" w:rsidTr="003324B1">
        <w:tc>
          <w:tcPr>
            <w:tcW w:w="3139" w:type="dxa"/>
            <w:vAlign w:val="center"/>
          </w:tcPr>
          <w:p w14:paraId="451EA347" w14:textId="77777777"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436AC052" w14:textId="77777777"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7160E859" w14:textId="77777777"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2DBE8104" w14:textId="77777777"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14:paraId="0068327A" w14:textId="77777777" w:rsidR="000F2A42" w:rsidRPr="00F97381" w:rsidRDefault="000F2A42" w:rsidP="000F2A42">
            <w:r w:rsidRPr="00365839">
              <w:fldChar w:fldCharType="begin">
                <w:ffData>
                  <w:name w:val=""/>
                  <w:enabled/>
                  <w:calcOnExit w:val="0"/>
                  <w:statusText w:type="text" w:val="Associated risk of associate the missing person may contact or visit"/>
                  <w:textInput/>
                </w:ffData>
              </w:fldChar>
            </w:r>
            <w:r w:rsidRPr="00365839">
              <w:instrText xml:space="preserve"> FORMTEXT </w:instrText>
            </w:r>
            <w:r w:rsidRPr="00365839">
              <w:fldChar w:fldCharType="separate"/>
            </w:r>
            <w:r w:rsidRPr="00365839">
              <w:rPr>
                <w:noProof/>
              </w:rPr>
              <w:t> </w:t>
            </w:r>
            <w:r w:rsidRPr="00365839">
              <w:rPr>
                <w:noProof/>
              </w:rPr>
              <w:t> </w:t>
            </w:r>
            <w:r w:rsidRPr="00365839">
              <w:rPr>
                <w:noProof/>
              </w:rPr>
              <w:t> </w:t>
            </w:r>
            <w:r w:rsidRPr="00365839">
              <w:rPr>
                <w:noProof/>
              </w:rPr>
              <w:t> </w:t>
            </w:r>
            <w:r w:rsidRPr="00365839">
              <w:rPr>
                <w:noProof/>
              </w:rPr>
              <w:t> </w:t>
            </w:r>
            <w:r w:rsidRPr="00365839">
              <w:fldChar w:fldCharType="end"/>
            </w:r>
          </w:p>
        </w:tc>
      </w:tr>
      <w:tr w:rsidR="000F2A42" w:rsidRPr="00F97381" w14:paraId="02089804" w14:textId="77777777" w:rsidTr="004329D9">
        <w:tc>
          <w:tcPr>
            <w:tcW w:w="3139" w:type="dxa"/>
            <w:vAlign w:val="center"/>
          </w:tcPr>
          <w:p w14:paraId="187F5648" w14:textId="77777777"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681DC2C0" w14:textId="77777777"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58C51B3C" w14:textId="77777777" w:rsidR="000F2A42" w:rsidRPr="00F97381" w:rsidRDefault="00360F09"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1CB2C4AF" w14:textId="77777777"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14:paraId="11303908" w14:textId="77777777" w:rsidR="000F2A42" w:rsidRPr="00F97381" w:rsidRDefault="000F2A42" w:rsidP="000F2A42">
            <w:r w:rsidRPr="00DB3BD2">
              <w:fldChar w:fldCharType="begin">
                <w:ffData>
                  <w:name w:val=""/>
                  <w:enabled/>
                  <w:calcOnExit w:val="0"/>
                  <w:statusText w:type="text" w:val="Associated risk of associate the missing person may contact or visit"/>
                  <w:textInput/>
                </w:ffData>
              </w:fldChar>
            </w:r>
            <w:r w:rsidRPr="00DB3BD2">
              <w:instrText xml:space="preserve"> FORMTEXT </w:instrText>
            </w:r>
            <w:r w:rsidRPr="00DB3BD2">
              <w:fldChar w:fldCharType="separate"/>
            </w:r>
            <w:r w:rsidRPr="00DB3BD2">
              <w:rPr>
                <w:noProof/>
              </w:rPr>
              <w:t> </w:t>
            </w:r>
            <w:r w:rsidRPr="00DB3BD2">
              <w:rPr>
                <w:noProof/>
              </w:rPr>
              <w:t> </w:t>
            </w:r>
            <w:r w:rsidRPr="00DB3BD2">
              <w:rPr>
                <w:noProof/>
              </w:rPr>
              <w:t> </w:t>
            </w:r>
            <w:r w:rsidRPr="00DB3BD2">
              <w:rPr>
                <w:noProof/>
              </w:rPr>
              <w:t> </w:t>
            </w:r>
            <w:r w:rsidRPr="00DB3BD2">
              <w:rPr>
                <w:noProof/>
              </w:rPr>
              <w:t> </w:t>
            </w:r>
            <w:r w:rsidRPr="00DB3BD2">
              <w:fldChar w:fldCharType="end"/>
            </w:r>
          </w:p>
        </w:tc>
      </w:tr>
      <w:tr w:rsidR="000F2A42" w:rsidRPr="00F97381" w14:paraId="00B23C1E" w14:textId="77777777" w:rsidTr="004329D9">
        <w:tc>
          <w:tcPr>
            <w:tcW w:w="3139" w:type="dxa"/>
            <w:vAlign w:val="center"/>
          </w:tcPr>
          <w:p w14:paraId="1EBC7618" w14:textId="77777777"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3F0B49BE" w14:textId="77777777"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2F18D265" w14:textId="77777777"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664C3465" w14:textId="77777777"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14:paraId="14830061" w14:textId="77777777" w:rsidR="000F2A42" w:rsidRPr="00F97381" w:rsidRDefault="000F2A42" w:rsidP="000F2A42">
            <w:r w:rsidRPr="00DB3BD2">
              <w:fldChar w:fldCharType="begin">
                <w:ffData>
                  <w:name w:val=""/>
                  <w:enabled/>
                  <w:calcOnExit w:val="0"/>
                  <w:statusText w:type="text" w:val="Associated risk of associate the missing person may contact or visit"/>
                  <w:textInput/>
                </w:ffData>
              </w:fldChar>
            </w:r>
            <w:r w:rsidRPr="00DB3BD2">
              <w:instrText xml:space="preserve"> FORMTEXT </w:instrText>
            </w:r>
            <w:r w:rsidRPr="00DB3BD2">
              <w:fldChar w:fldCharType="separate"/>
            </w:r>
            <w:r w:rsidRPr="00DB3BD2">
              <w:rPr>
                <w:noProof/>
              </w:rPr>
              <w:t> </w:t>
            </w:r>
            <w:r w:rsidRPr="00DB3BD2">
              <w:rPr>
                <w:noProof/>
              </w:rPr>
              <w:t> </w:t>
            </w:r>
            <w:r w:rsidRPr="00DB3BD2">
              <w:rPr>
                <w:noProof/>
              </w:rPr>
              <w:t> </w:t>
            </w:r>
            <w:r w:rsidRPr="00DB3BD2">
              <w:rPr>
                <w:noProof/>
              </w:rPr>
              <w:t> </w:t>
            </w:r>
            <w:r w:rsidRPr="00DB3BD2">
              <w:rPr>
                <w:noProof/>
              </w:rPr>
              <w:t> </w:t>
            </w:r>
            <w:r w:rsidRPr="00DB3BD2">
              <w:fldChar w:fldCharType="end"/>
            </w:r>
          </w:p>
        </w:tc>
      </w:tr>
      <w:tr w:rsidR="000F2A42" w:rsidRPr="00F97381" w14:paraId="0D9893E8" w14:textId="77777777" w:rsidTr="004329D9">
        <w:tc>
          <w:tcPr>
            <w:tcW w:w="3139" w:type="dxa"/>
            <w:vAlign w:val="center"/>
          </w:tcPr>
          <w:p w14:paraId="50B90B30" w14:textId="77777777"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65EF046E" w14:textId="77777777"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1D89ED05" w14:textId="77777777"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4F56925C" w14:textId="77777777"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14:paraId="4739C071" w14:textId="77777777" w:rsidR="000F2A42" w:rsidRPr="00F97381" w:rsidRDefault="000F2A42" w:rsidP="000F2A42">
            <w:r w:rsidRPr="00DB3BD2">
              <w:fldChar w:fldCharType="begin">
                <w:ffData>
                  <w:name w:val=""/>
                  <w:enabled/>
                  <w:calcOnExit w:val="0"/>
                  <w:statusText w:type="text" w:val="Associated risk of associate the missing person may contact or visit"/>
                  <w:textInput/>
                </w:ffData>
              </w:fldChar>
            </w:r>
            <w:r w:rsidRPr="00DB3BD2">
              <w:instrText xml:space="preserve"> FORMTEXT </w:instrText>
            </w:r>
            <w:r w:rsidRPr="00DB3BD2">
              <w:fldChar w:fldCharType="separate"/>
            </w:r>
            <w:r w:rsidRPr="00DB3BD2">
              <w:rPr>
                <w:noProof/>
              </w:rPr>
              <w:t> </w:t>
            </w:r>
            <w:r w:rsidRPr="00DB3BD2">
              <w:rPr>
                <w:noProof/>
              </w:rPr>
              <w:t> </w:t>
            </w:r>
            <w:r w:rsidRPr="00DB3BD2">
              <w:rPr>
                <w:noProof/>
              </w:rPr>
              <w:t> </w:t>
            </w:r>
            <w:r w:rsidRPr="00DB3BD2">
              <w:rPr>
                <w:noProof/>
              </w:rPr>
              <w:t> </w:t>
            </w:r>
            <w:r w:rsidRPr="00DB3BD2">
              <w:rPr>
                <w:noProof/>
              </w:rPr>
              <w:t> </w:t>
            </w:r>
            <w:r w:rsidRPr="00DB3BD2">
              <w:fldChar w:fldCharType="end"/>
            </w:r>
          </w:p>
        </w:tc>
      </w:tr>
      <w:tr w:rsidR="000F2A42" w:rsidRPr="00F97381" w14:paraId="6A4FFD37" w14:textId="77777777" w:rsidTr="004329D9">
        <w:tc>
          <w:tcPr>
            <w:tcW w:w="3139" w:type="dxa"/>
            <w:vAlign w:val="center"/>
          </w:tcPr>
          <w:p w14:paraId="316EF17E" w14:textId="77777777"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083329D2" w14:textId="77777777"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2DD815DD" w14:textId="77777777"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55CB7814" w14:textId="77777777"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14:paraId="79CA8B54" w14:textId="77777777" w:rsidR="000F2A42" w:rsidRPr="00F97381" w:rsidRDefault="000F2A42" w:rsidP="000F2A42">
            <w:r w:rsidRPr="00DB3BD2">
              <w:fldChar w:fldCharType="begin">
                <w:ffData>
                  <w:name w:val=""/>
                  <w:enabled/>
                  <w:calcOnExit w:val="0"/>
                  <w:statusText w:type="text" w:val="Associated risk of associate the missing person may contact or visit"/>
                  <w:textInput/>
                </w:ffData>
              </w:fldChar>
            </w:r>
            <w:r w:rsidRPr="00DB3BD2">
              <w:instrText xml:space="preserve"> FORMTEXT </w:instrText>
            </w:r>
            <w:r w:rsidRPr="00DB3BD2">
              <w:fldChar w:fldCharType="separate"/>
            </w:r>
            <w:r w:rsidRPr="00DB3BD2">
              <w:rPr>
                <w:noProof/>
              </w:rPr>
              <w:t> </w:t>
            </w:r>
            <w:r w:rsidRPr="00DB3BD2">
              <w:rPr>
                <w:noProof/>
              </w:rPr>
              <w:t> </w:t>
            </w:r>
            <w:r w:rsidRPr="00DB3BD2">
              <w:rPr>
                <w:noProof/>
              </w:rPr>
              <w:t> </w:t>
            </w:r>
            <w:r w:rsidRPr="00DB3BD2">
              <w:rPr>
                <w:noProof/>
              </w:rPr>
              <w:t> </w:t>
            </w:r>
            <w:r w:rsidRPr="00DB3BD2">
              <w:rPr>
                <w:noProof/>
              </w:rPr>
              <w:t> </w:t>
            </w:r>
            <w:r w:rsidRPr="00DB3BD2">
              <w:fldChar w:fldCharType="end"/>
            </w:r>
          </w:p>
        </w:tc>
      </w:tr>
      <w:tr w:rsidR="000F2A42" w:rsidRPr="00F97381" w14:paraId="506134C8" w14:textId="77777777" w:rsidTr="004329D9">
        <w:tc>
          <w:tcPr>
            <w:tcW w:w="3139" w:type="dxa"/>
            <w:vAlign w:val="center"/>
          </w:tcPr>
          <w:p w14:paraId="19B20FCF" w14:textId="77777777"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5F153018" w14:textId="77777777"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4AE2F5E4" w14:textId="77777777"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7FFFF840" w14:textId="77777777"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14:paraId="19E3B9F2" w14:textId="77777777" w:rsidR="000F2A42" w:rsidRPr="00F97381" w:rsidRDefault="000F2A42" w:rsidP="000F2A42">
            <w:r>
              <w:fldChar w:fldCharType="begin">
                <w:ffData>
                  <w:name w:val=""/>
                  <w:enabled/>
                  <w:calcOnExit w:val="0"/>
                  <w:statusText w:type="text" w:val="Associated risk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F2A42" w:rsidRPr="00F97381" w14:paraId="1422EB6D" w14:textId="77777777" w:rsidTr="00E215BB">
        <w:tc>
          <w:tcPr>
            <w:tcW w:w="3139" w:type="dxa"/>
            <w:vAlign w:val="center"/>
          </w:tcPr>
          <w:p w14:paraId="3C32BB84" w14:textId="77777777"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01508F26" w14:textId="77777777"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0A905044" w14:textId="77777777"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5D6401AA" w14:textId="77777777"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14:paraId="60A0CE9B" w14:textId="77777777" w:rsidR="000F2A42" w:rsidRPr="00F97381" w:rsidRDefault="000F2A42" w:rsidP="000F2A42">
            <w:r w:rsidRPr="00E81DD5">
              <w:fldChar w:fldCharType="begin">
                <w:ffData>
                  <w:name w:val=""/>
                  <w:enabled/>
                  <w:calcOnExit w:val="0"/>
                  <w:statusText w:type="text" w:val="Associated risk of associate the missing person may contact or visit"/>
                  <w:textInput/>
                </w:ffData>
              </w:fldChar>
            </w:r>
            <w:r w:rsidRPr="00E81DD5">
              <w:instrText xml:space="preserve"> FORMTEXT </w:instrText>
            </w:r>
            <w:r w:rsidRPr="00E81DD5">
              <w:fldChar w:fldCharType="separate"/>
            </w:r>
            <w:r w:rsidRPr="00E81DD5">
              <w:rPr>
                <w:noProof/>
              </w:rPr>
              <w:t> </w:t>
            </w:r>
            <w:r w:rsidRPr="00E81DD5">
              <w:rPr>
                <w:noProof/>
              </w:rPr>
              <w:t> </w:t>
            </w:r>
            <w:r w:rsidRPr="00E81DD5">
              <w:rPr>
                <w:noProof/>
              </w:rPr>
              <w:t> </w:t>
            </w:r>
            <w:r w:rsidRPr="00E81DD5">
              <w:rPr>
                <w:noProof/>
              </w:rPr>
              <w:t> </w:t>
            </w:r>
            <w:r w:rsidRPr="00E81DD5">
              <w:rPr>
                <w:noProof/>
              </w:rPr>
              <w:t> </w:t>
            </w:r>
            <w:r w:rsidRPr="00E81DD5">
              <w:fldChar w:fldCharType="end"/>
            </w:r>
          </w:p>
        </w:tc>
      </w:tr>
      <w:tr w:rsidR="000F2A42" w:rsidRPr="00F97381" w14:paraId="1B9988A9" w14:textId="77777777" w:rsidTr="00E215BB">
        <w:tc>
          <w:tcPr>
            <w:tcW w:w="3139" w:type="dxa"/>
            <w:vAlign w:val="center"/>
          </w:tcPr>
          <w:p w14:paraId="1AAE6348" w14:textId="77777777"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2F237ADA" w14:textId="77777777"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7F2CD1C9" w14:textId="77777777"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75790EFE" w14:textId="77777777"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14:paraId="40411398" w14:textId="77777777" w:rsidR="000F2A42" w:rsidRPr="00F97381" w:rsidRDefault="000F2A42" w:rsidP="000F2A42">
            <w:r w:rsidRPr="00E81DD5">
              <w:fldChar w:fldCharType="begin">
                <w:ffData>
                  <w:name w:val=""/>
                  <w:enabled/>
                  <w:calcOnExit w:val="0"/>
                  <w:statusText w:type="text" w:val="Associated risk of associate the missing person may contact or visit"/>
                  <w:textInput/>
                </w:ffData>
              </w:fldChar>
            </w:r>
            <w:r w:rsidRPr="00E81DD5">
              <w:instrText xml:space="preserve"> FORMTEXT </w:instrText>
            </w:r>
            <w:r w:rsidRPr="00E81DD5">
              <w:fldChar w:fldCharType="separate"/>
            </w:r>
            <w:r w:rsidRPr="00E81DD5">
              <w:rPr>
                <w:noProof/>
              </w:rPr>
              <w:t> </w:t>
            </w:r>
            <w:r w:rsidRPr="00E81DD5">
              <w:rPr>
                <w:noProof/>
              </w:rPr>
              <w:t> </w:t>
            </w:r>
            <w:r w:rsidRPr="00E81DD5">
              <w:rPr>
                <w:noProof/>
              </w:rPr>
              <w:t> </w:t>
            </w:r>
            <w:r w:rsidRPr="00E81DD5">
              <w:rPr>
                <w:noProof/>
              </w:rPr>
              <w:t> </w:t>
            </w:r>
            <w:r w:rsidRPr="00E81DD5">
              <w:rPr>
                <w:noProof/>
              </w:rPr>
              <w:t> </w:t>
            </w:r>
            <w:r w:rsidRPr="00E81DD5">
              <w:fldChar w:fldCharType="end"/>
            </w:r>
          </w:p>
        </w:tc>
      </w:tr>
      <w:tr w:rsidR="000F2A42" w:rsidRPr="00F97381" w14:paraId="1C1AD327" w14:textId="77777777" w:rsidTr="008767E3">
        <w:tc>
          <w:tcPr>
            <w:tcW w:w="3139" w:type="dxa"/>
          </w:tcPr>
          <w:p w14:paraId="6C1C7816" w14:textId="77777777"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tcPr>
          <w:p w14:paraId="1B37C2C7" w14:textId="77777777"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tcPr>
          <w:p w14:paraId="45381D97" w14:textId="77777777"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tcPr>
          <w:p w14:paraId="14D406C5" w14:textId="77777777"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14:paraId="25147009" w14:textId="77777777" w:rsidR="000F2A42" w:rsidRPr="00F97381" w:rsidRDefault="000F2A42" w:rsidP="000F2A42">
            <w:r w:rsidRPr="00E81DD5">
              <w:fldChar w:fldCharType="begin">
                <w:ffData>
                  <w:name w:val=""/>
                  <w:enabled/>
                  <w:calcOnExit w:val="0"/>
                  <w:statusText w:type="text" w:val="Associated risk of associate the missing person may contact or visit"/>
                  <w:textInput/>
                </w:ffData>
              </w:fldChar>
            </w:r>
            <w:r w:rsidRPr="00E81DD5">
              <w:instrText xml:space="preserve"> FORMTEXT </w:instrText>
            </w:r>
            <w:r w:rsidRPr="00E81DD5">
              <w:fldChar w:fldCharType="separate"/>
            </w:r>
            <w:r w:rsidRPr="00E81DD5">
              <w:rPr>
                <w:noProof/>
              </w:rPr>
              <w:t> </w:t>
            </w:r>
            <w:r w:rsidRPr="00E81DD5">
              <w:rPr>
                <w:noProof/>
              </w:rPr>
              <w:t> </w:t>
            </w:r>
            <w:r w:rsidRPr="00E81DD5">
              <w:rPr>
                <w:noProof/>
              </w:rPr>
              <w:t> </w:t>
            </w:r>
            <w:r w:rsidRPr="00E81DD5">
              <w:rPr>
                <w:noProof/>
              </w:rPr>
              <w:t> </w:t>
            </w:r>
            <w:r w:rsidRPr="00E81DD5">
              <w:rPr>
                <w:noProof/>
              </w:rPr>
              <w:t> </w:t>
            </w:r>
            <w:r w:rsidRPr="00E81DD5">
              <w:fldChar w:fldCharType="end"/>
            </w:r>
          </w:p>
        </w:tc>
      </w:tr>
    </w:tbl>
    <w:p w14:paraId="4C233664" w14:textId="77777777" w:rsidR="00AD7DE7" w:rsidRPr="00390EEF" w:rsidRDefault="00AD7DE7" w:rsidP="00390EEF">
      <w:r>
        <w:t>Click on the cells to enter text.</w:t>
      </w:r>
    </w:p>
    <w:sectPr w:rsidR="00AD7DE7" w:rsidRPr="00390EEF" w:rsidSect="00AF70E1">
      <w:footerReference w:type="default" r:id="rId17"/>
      <w:headerReference w:type="first" r:id="rId18"/>
      <w:footerReference w:type="first" r:id="rId19"/>
      <w:pgSz w:w="16840" w:h="11900" w:orient="landscape"/>
      <w:pgMar w:top="567" w:right="567" w:bottom="567" w:left="56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A10A3" w14:textId="77777777" w:rsidR="00E7601C" w:rsidRPr="00303B08" w:rsidRDefault="00E7601C" w:rsidP="009F21E9">
      <w:r w:rsidRPr="00303B08">
        <w:separator/>
      </w:r>
    </w:p>
  </w:endnote>
  <w:endnote w:type="continuationSeparator" w:id="0">
    <w:p w14:paraId="4A4B4F12" w14:textId="77777777" w:rsidR="00E7601C" w:rsidRPr="00303B08" w:rsidRDefault="00E7601C" w:rsidP="009F21E9">
      <w:r w:rsidRPr="00303B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C1D6E" w14:textId="77777777" w:rsidR="007D71F7" w:rsidRDefault="007D71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725AF" w14:textId="77777777" w:rsidR="00AD7DE7" w:rsidRPr="00303B08" w:rsidRDefault="00AD7DE7" w:rsidP="00F879A3">
    <w:pPr>
      <w:pStyle w:val="Footer"/>
      <w:tabs>
        <w:tab w:val="right" w:pos="994"/>
        <w:tab w:val="right" w:pos="6248"/>
      </w:tabs>
      <w:ind w:left="142"/>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B9199" w14:textId="77777777" w:rsidR="00AD7DE7" w:rsidRPr="007D71F7" w:rsidRDefault="00AD7DE7" w:rsidP="00450734">
    <w:pPr>
      <w:pStyle w:val="Footer"/>
      <w:tabs>
        <w:tab w:val="right" w:pos="994"/>
        <w:tab w:val="right" w:pos="6248"/>
      </w:tabs>
      <w:ind w:left="142"/>
    </w:pPr>
    <w:r w:rsidRPr="007D71F7">
      <w:rPr>
        <w:noProof/>
      </w:rPr>
      <w:drawing>
        <wp:anchor distT="0" distB="0" distL="114300" distR="114300" simplePos="0" relativeHeight="251659776" behindDoc="0" locked="0" layoutInCell="1" allowOverlap="1" wp14:anchorId="1A7DFAF0" wp14:editId="6E107AF0">
          <wp:simplePos x="0" y="0"/>
          <wp:positionH relativeFrom="margin">
            <wp:posOffset>6355080</wp:posOffset>
          </wp:positionH>
          <wp:positionV relativeFrom="margin">
            <wp:posOffset>9540875</wp:posOffset>
          </wp:positionV>
          <wp:extent cx="415290" cy="459105"/>
          <wp:effectExtent l="0" t="0" r="0" b="0"/>
          <wp:wrapSquare wrapText="bothSides"/>
          <wp:docPr id="296172935"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172935" name="Picture 7">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5290" cy="4591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D71F7">
      <w:t>Philomena Protocol Form v</w:t>
    </w:r>
    <w:r w:rsidR="007D71F7" w:rsidRPr="007D71F7">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57AF3" w14:textId="77777777" w:rsidR="00F879A3" w:rsidRPr="00303B08" w:rsidRDefault="00F879A3" w:rsidP="00F879A3">
    <w:pPr>
      <w:pStyle w:val="Footer"/>
      <w:tabs>
        <w:tab w:val="right" w:pos="994"/>
        <w:tab w:val="right" w:pos="6248"/>
      </w:tabs>
      <w:ind w:left="142"/>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7CFD" w14:textId="77777777" w:rsidR="00F879A3" w:rsidRPr="00303B08" w:rsidRDefault="00A10118" w:rsidP="00450734">
    <w:pPr>
      <w:pStyle w:val="Footer"/>
      <w:tabs>
        <w:tab w:val="right" w:pos="994"/>
        <w:tab w:val="right" w:pos="6248"/>
      </w:tabs>
      <w:ind w:left="142"/>
    </w:pPr>
    <w:r w:rsidRPr="00303B08">
      <w:rPr>
        <w:noProof/>
      </w:rPr>
      <w:drawing>
        <wp:anchor distT="0" distB="0" distL="114300" distR="114300" simplePos="0" relativeHeight="251657728" behindDoc="0" locked="0" layoutInCell="1" allowOverlap="1" wp14:anchorId="09493A68" wp14:editId="59526CF0">
          <wp:simplePos x="0" y="0"/>
          <wp:positionH relativeFrom="margin">
            <wp:posOffset>6355080</wp:posOffset>
          </wp:positionH>
          <wp:positionV relativeFrom="margin">
            <wp:posOffset>9540875</wp:posOffset>
          </wp:positionV>
          <wp:extent cx="415290" cy="459105"/>
          <wp:effectExtent l="0" t="0" r="0" b="0"/>
          <wp:wrapSquare wrapText="bothSides"/>
          <wp:docPr id="75896212"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96212" name="Picture 7">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5290" cy="4591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0734">
      <w:rPr>
        <w:sz w:val="16"/>
        <w:szCs w:val="16"/>
      </w:rPr>
      <w:t>Philomena Protocol Form</w:t>
    </w:r>
    <w:r w:rsidR="00562FAD">
      <w:rPr>
        <w:sz w:val="16"/>
        <w:szCs w:val="16"/>
      </w:rPr>
      <w:t xml:space="preserve"> v</w:t>
    </w:r>
    <w:r w:rsidR="00AF70E1">
      <w:rPr>
        <w:sz w:val="16"/>
        <w:szCs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F470A" w14:textId="77777777" w:rsidR="00E7601C" w:rsidRPr="00303B08" w:rsidRDefault="00E7601C" w:rsidP="009F21E9">
      <w:r w:rsidRPr="00303B08">
        <w:separator/>
      </w:r>
    </w:p>
  </w:footnote>
  <w:footnote w:type="continuationSeparator" w:id="0">
    <w:p w14:paraId="1850CD95" w14:textId="77777777" w:rsidR="00E7601C" w:rsidRPr="00303B08" w:rsidRDefault="00E7601C" w:rsidP="009F21E9">
      <w:r w:rsidRPr="00303B0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4C0FB" w14:textId="77777777" w:rsidR="007D71F7" w:rsidRDefault="007D71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A1C7F" w14:textId="77777777" w:rsidR="007D71F7" w:rsidRDefault="007D71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409A8" w14:textId="77777777" w:rsidR="00AD7DE7" w:rsidRDefault="00AD7DE7" w:rsidP="003F75F2">
    <w:pPr>
      <w:pStyle w:val="Header"/>
      <w:spacing w:before="0" w:after="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FE132" w14:textId="77777777" w:rsidR="009536AF" w:rsidRDefault="009536AF" w:rsidP="003F75F2">
    <w:pPr>
      <w:pStyle w:val="Heade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A061C"/>
    <w:multiLevelType w:val="multilevel"/>
    <w:tmpl w:val="D9A4FCBE"/>
    <w:lvl w:ilvl="0">
      <w:start w:val="1"/>
      <w:numFmt w:val="decimal"/>
      <w:lvlRestart w:val="0"/>
      <w:lvlText w:val="%1)"/>
      <w:lvlJc w:val="left"/>
      <w:pPr>
        <w:ind w:left="357" w:hanging="357"/>
      </w:pPr>
    </w:lvl>
    <w:lvl w:ilvl="1">
      <w:start w:val="1"/>
      <w:numFmt w:val="lowerLetter"/>
      <w:lvlText w:val="%2)"/>
      <w:lvlJc w:val="left"/>
      <w:pPr>
        <w:ind w:left="720" w:hanging="363"/>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 w15:restartNumberingAfterBreak="0">
    <w:nsid w:val="23593478"/>
    <w:multiLevelType w:val="hybridMultilevel"/>
    <w:tmpl w:val="5184C316"/>
    <w:lvl w:ilvl="0" w:tplc="3516100A">
      <w:start w:val="1"/>
      <w:numFmt w:val="decimal"/>
      <w:pStyle w:val="List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3A55A8"/>
    <w:multiLevelType w:val="multilevel"/>
    <w:tmpl w:val="E6141F18"/>
    <w:lvl w:ilvl="0">
      <w:start w:val="1"/>
      <w:numFmt w:val="decimal"/>
      <w:lvlRestart w:val="0"/>
      <w:lvlText w:val="%1)"/>
      <w:lvlJc w:val="left"/>
      <w:pPr>
        <w:ind w:left="357" w:hanging="357"/>
      </w:pPr>
    </w:lvl>
    <w:lvl w:ilvl="1">
      <w:start w:val="1"/>
      <w:numFmt w:val="lowerLetter"/>
      <w:lvlText w:val="%2)"/>
      <w:lvlJc w:val="left"/>
      <w:pPr>
        <w:ind w:left="720" w:hanging="363"/>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 w15:restartNumberingAfterBreak="0">
    <w:nsid w:val="2F480B06"/>
    <w:multiLevelType w:val="hybridMultilevel"/>
    <w:tmpl w:val="25881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ED455C"/>
    <w:multiLevelType w:val="hybridMultilevel"/>
    <w:tmpl w:val="567A1F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023718"/>
    <w:multiLevelType w:val="multilevel"/>
    <w:tmpl w:val="1CA42B38"/>
    <w:lvl w:ilvl="0">
      <w:start w:val="1"/>
      <w:numFmt w:val="decimal"/>
      <w:lvlRestart w:val="0"/>
      <w:lvlText w:val="%1)"/>
      <w:lvlJc w:val="left"/>
      <w:pPr>
        <w:ind w:left="357" w:hanging="357"/>
      </w:pPr>
      <w:rPr>
        <w:rFonts w:hint="default"/>
      </w:rPr>
    </w:lvl>
    <w:lvl w:ilvl="1">
      <w:start w:val="1"/>
      <w:numFmt w:val="lowerLetter"/>
      <w:lvlText w:val="%2)"/>
      <w:lvlJc w:val="left"/>
      <w:pPr>
        <w:ind w:left="720" w:hanging="363"/>
      </w:pPr>
      <w:rPr>
        <w:rFonts w:hint="default"/>
      </w:rPr>
    </w:lvl>
    <w:lvl w:ilvl="2">
      <w:start w:val="1"/>
      <w:numFmt w:val="lowerRoman"/>
      <w:lvlText w:val="%3)"/>
      <w:lvlJc w:val="left"/>
      <w:pPr>
        <w:ind w:left="1077" w:hanging="357"/>
      </w:pPr>
      <w:rPr>
        <w:rFonts w:hint="default"/>
      </w:rPr>
    </w:lvl>
    <w:lvl w:ilvl="3">
      <w:start w:val="1"/>
      <w:numFmt w:val="decimal"/>
      <w:lvlText w:val="(%4)"/>
      <w:lvlJc w:val="left"/>
      <w:pPr>
        <w:ind w:left="1440" w:hanging="363"/>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6" w15:restartNumberingAfterBreak="0">
    <w:nsid w:val="69EC57E5"/>
    <w:multiLevelType w:val="multilevel"/>
    <w:tmpl w:val="E6141F18"/>
    <w:lvl w:ilvl="0">
      <w:start w:val="1"/>
      <w:numFmt w:val="decimal"/>
      <w:lvlRestart w:val="0"/>
      <w:lvlText w:val="%1)"/>
      <w:lvlJc w:val="left"/>
      <w:pPr>
        <w:ind w:left="357" w:hanging="357"/>
      </w:pPr>
    </w:lvl>
    <w:lvl w:ilvl="1">
      <w:start w:val="1"/>
      <w:numFmt w:val="lowerLetter"/>
      <w:lvlText w:val="%2)"/>
      <w:lvlJc w:val="left"/>
      <w:pPr>
        <w:ind w:left="720" w:hanging="363"/>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7" w15:restartNumberingAfterBreak="0">
    <w:nsid w:val="75E642DC"/>
    <w:multiLevelType w:val="multilevel"/>
    <w:tmpl w:val="BE7C1A90"/>
    <w:lvl w:ilvl="0">
      <w:start w:val="1"/>
      <w:numFmt w:val="decimal"/>
      <w:lvlRestart w:val="0"/>
      <w:lvlText w:val="%1)"/>
      <w:lvlJc w:val="left"/>
      <w:pPr>
        <w:ind w:left="357" w:hanging="357"/>
      </w:pPr>
    </w:lvl>
    <w:lvl w:ilvl="1">
      <w:start w:val="1"/>
      <w:numFmt w:val="lowerLetter"/>
      <w:lvlText w:val="%2)"/>
      <w:lvlJc w:val="left"/>
      <w:pPr>
        <w:ind w:left="720" w:hanging="363"/>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8" w15:restartNumberingAfterBreak="0">
    <w:nsid w:val="77345CE1"/>
    <w:multiLevelType w:val="multilevel"/>
    <w:tmpl w:val="D9A4FCBE"/>
    <w:lvl w:ilvl="0">
      <w:start w:val="1"/>
      <w:numFmt w:val="decimal"/>
      <w:lvlRestart w:val="0"/>
      <w:lvlText w:val="%1)"/>
      <w:lvlJc w:val="left"/>
      <w:pPr>
        <w:ind w:left="357" w:hanging="357"/>
      </w:pPr>
    </w:lvl>
    <w:lvl w:ilvl="1">
      <w:start w:val="1"/>
      <w:numFmt w:val="lowerLetter"/>
      <w:lvlText w:val="%2)"/>
      <w:lvlJc w:val="left"/>
      <w:pPr>
        <w:ind w:left="720" w:hanging="363"/>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num w:numId="1" w16cid:durableId="2070614139">
    <w:abstractNumId w:val="7"/>
  </w:num>
  <w:num w:numId="2" w16cid:durableId="2057316186">
    <w:abstractNumId w:val="8"/>
  </w:num>
  <w:num w:numId="3" w16cid:durableId="1663508492">
    <w:abstractNumId w:val="0"/>
  </w:num>
  <w:num w:numId="4" w16cid:durableId="1483303693">
    <w:abstractNumId w:val="2"/>
  </w:num>
  <w:num w:numId="5" w16cid:durableId="991256307">
    <w:abstractNumId w:val="5"/>
  </w:num>
  <w:num w:numId="6" w16cid:durableId="1352339005">
    <w:abstractNumId w:val="6"/>
  </w:num>
  <w:num w:numId="7" w16cid:durableId="1708021413">
    <w:abstractNumId w:val="3"/>
  </w:num>
  <w:num w:numId="8" w16cid:durableId="1633176252">
    <w:abstractNumId w:val="4"/>
  </w:num>
  <w:num w:numId="9" w16cid:durableId="707805158">
    <w:abstractNumId w:val="1"/>
  </w:num>
  <w:num w:numId="10" w16cid:durableId="37948114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forms" w:enforcement="1" w:cryptProviderType="rsaAES" w:cryptAlgorithmClass="hash" w:cryptAlgorithmType="typeAny" w:cryptAlgorithmSid="14" w:cryptSpinCount="100000" w:hash="/n3Y/QbsLjaFxWVl2VgN8DsThHtBsRRRpnxI3RzeDGnFyA1O+Wzy4Z7kNJbPpeJMCpcicyw+r+8bkVT63kPpCA==" w:salt="bcKbWWIYR0mkzcZxBEi2kg=="/>
  <w:defaultTabStop w:val="720"/>
  <w:drawingGridHorizontalSpacing w:val="120"/>
  <w:displayHorizontalDrawingGridEvery w:val="2"/>
  <w:displayVertic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726"/>
    <w:rsid w:val="0000341F"/>
    <w:rsid w:val="00003DDA"/>
    <w:rsid w:val="00016CFC"/>
    <w:rsid w:val="00025510"/>
    <w:rsid w:val="00025E13"/>
    <w:rsid w:val="000260F2"/>
    <w:rsid w:val="00026211"/>
    <w:rsid w:val="000326B2"/>
    <w:rsid w:val="000444A6"/>
    <w:rsid w:val="000513FA"/>
    <w:rsid w:val="00052C4C"/>
    <w:rsid w:val="000663EF"/>
    <w:rsid w:val="00070011"/>
    <w:rsid w:val="00076429"/>
    <w:rsid w:val="00080D03"/>
    <w:rsid w:val="0008209B"/>
    <w:rsid w:val="00082366"/>
    <w:rsid w:val="00083B3D"/>
    <w:rsid w:val="00087103"/>
    <w:rsid w:val="00094ADD"/>
    <w:rsid w:val="000975FB"/>
    <w:rsid w:val="000A2E71"/>
    <w:rsid w:val="000B259A"/>
    <w:rsid w:val="000B2BA6"/>
    <w:rsid w:val="000B3FD0"/>
    <w:rsid w:val="000B45BB"/>
    <w:rsid w:val="000B630B"/>
    <w:rsid w:val="000C0649"/>
    <w:rsid w:val="000C1C2C"/>
    <w:rsid w:val="000F2A42"/>
    <w:rsid w:val="000F3415"/>
    <w:rsid w:val="00100F72"/>
    <w:rsid w:val="00110E13"/>
    <w:rsid w:val="001131EB"/>
    <w:rsid w:val="00117AB1"/>
    <w:rsid w:val="001258E7"/>
    <w:rsid w:val="00130039"/>
    <w:rsid w:val="00132103"/>
    <w:rsid w:val="001328BC"/>
    <w:rsid w:val="00135284"/>
    <w:rsid w:val="001374E0"/>
    <w:rsid w:val="00137FBF"/>
    <w:rsid w:val="00144D4D"/>
    <w:rsid w:val="001509F4"/>
    <w:rsid w:val="0015488E"/>
    <w:rsid w:val="00160DAA"/>
    <w:rsid w:val="0018565F"/>
    <w:rsid w:val="00190A79"/>
    <w:rsid w:val="001A3792"/>
    <w:rsid w:val="001A5732"/>
    <w:rsid w:val="001B0031"/>
    <w:rsid w:val="001B41BE"/>
    <w:rsid w:val="001B67AB"/>
    <w:rsid w:val="001C233D"/>
    <w:rsid w:val="001C3263"/>
    <w:rsid w:val="001C712C"/>
    <w:rsid w:val="001C7983"/>
    <w:rsid w:val="001C7AED"/>
    <w:rsid w:val="001E6E9B"/>
    <w:rsid w:val="001E71CC"/>
    <w:rsid w:val="001F291E"/>
    <w:rsid w:val="001F4506"/>
    <w:rsid w:val="001F7263"/>
    <w:rsid w:val="002101F5"/>
    <w:rsid w:val="002302AE"/>
    <w:rsid w:val="00235167"/>
    <w:rsid w:val="00246624"/>
    <w:rsid w:val="002543E3"/>
    <w:rsid w:val="0026225C"/>
    <w:rsid w:val="00263EF1"/>
    <w:rsid w:val="00265744"/>
    <w:rsid w:val="0027010D"/>
    <w:rsid w:val="00272921"/>
    <w:rsid w:val="00281CD3"/>
    <w:rsid w:val="00291794"/>
    <w:rsid w:val="0029304C"/>
    <w:rsid w:val="002936B9"/>
    <w:rsid w:val="002B014F"/>
    <w:rsid w:val="002B30C1"/>
    <w:rsid w:val="002B4305"/>
    <w:rsid w:val="002C07FB"/>
    <w:rsid w:val="002C1305"/>
    <w:rsid w:val="002C2418"/>
    <w:rsid w:val="002C704B"/>
    <w:rsid w:val="002D077F"/>
    <w:rsid w:val="002D4608"/>
    <w:rsid w:val="002D4D0A"/>
    <w:rsid w:val="002D5E7A"/>
    <w:rsid w:val="002D6F4D"/>
    <w:rsid w:val="002D70BB"/>
    <w:rsid w:val="002D73DF"/>
    <w:rsid w:val="002E2F77"/>
    <w:rsid w:val="002E58BD"/>
    <w:rsid w:val="002E7894"/>
    <w:rsid w:val="002F2049"/>
    <w:rsid w:val="002F2608"/>
    <w:rsid w:val="002F4436"/>
    <w:rsid w:val="002F790B"/>
    <w:rsid w:val="00300B1C"/>
    <w:rsid w:val="0030145E"/>
    <w:rsid w:val="00303B08"/>
    <w:rsid w:val="00306817"/>
    <w:rsid w:val="00316E7F"/>
    <w:rsid w:val="0031744C"/>
    <w:rsid w:val="00325A7B"/>
    <w:rsid w:val="00326423"/>
    <w:rsid w:val="00326AA8"/>
    <w:rsid w:val="00327833"/>
    <w:rsid w:val="003301FA"/>
    <w:rsid w:val="00330A8F"/>
    <w:rsid w:val="0033624D"/>
    <w:rsid w:val="00347496"/>
    <w:rsid w:val="0035769D"/>
    <w:rsid w:val="00360F09"/>
    <w:rsid w:val="003645E8"/>
    <w:rsid w:val="003737E1"/>
    <w:rsid w:val="00382005"/>
    <w:rsid w:val="00382FE7"/>
    <w:rsid w:val="00390EEF"/>
    <w:rsid w:val="003E12B1"/>
    <w:rsid w:val="003F2FFD"/>
    <w:rsid w:val="003F75F2"/>
    <w:rsid w:val="004032A9"/>
    <w:rsid w:val="00405C7B"/>
    <w:rsid w:val="00406AAF"/>
    <w:rsid w:val="00407075"/>
    <w:rsid w:val="00410F7E"/>
    <w:rsid w:val="004132D6"/>
    <w:rsid w:val="00413B88"/>
    <w:rsid w:val="004150F8"/>
    <w:rsid w:val="00422E1B"/>
    <w:rsid w:val="00433453"/>
    <w:rsid w:val="004352FA"/>
    <w:rsid w:val="00435FAD"/>
    <w:rsid w:val="00441A69"/>
    <w:rsid w:val="00443A9A"/>
    <w:rsid w:val="00446146"/>
    <w:rsid w:val="00447A70"/>
    <w:rsid w:val="00450734"/>
    <w:rsid w:val="00453818"/>
    <w:rsid w:val="00462388"/>
    <w:rsid w:val="0046325C"/>
    <w:rsid w:val="0047297B"/>
    <w:rsid w:val="0047527B"/>
    <w:rsid w:val="00477097"/>
    <w:rsid w:val="00477613"/>
    <w:rsid w:val="00477FA4"/>
    <w:rsid w:val="00484ECB"/>
    <w:rsid w:val="004864A7"/>
    <w:rsid w:val="00496EFC"/>
    <w:rsid w:val="004B1781"/>
    <w:rsid w:val="004C3949"/>
    <w:rsid w:val="004C5641"/>
    <w:rsid w:val="004D3F50"/>
    <w:rsid w:val="004D48E5"/>
    <w:rsid w:val="004E0D36"/>
    <w:rsid w:val="004E24F8"/>
    <w:rsid w:val="004E26CF"/>
    <w:rsid w:val="004E4427"/>
    <w:rsid w:val="004E7D53"/>
    <w:rsid w:val="004F1CE1"/>
    <w:rsid w:val="00502922"/>
    <w:rsid w:val="00503C2C"/>
    <w:rsid w:val="00504961"/>
    <w:rsid w:val="005058A3"/>
    <w:rsid w:val="00507802"/>
    <w:rsid w:val="00513AB0"/>
    <w:rsid w:val="00517F3C"/>
    <w:rsid w:val="00520C3C"/>
    <w:rsid w:val="00521504"/>
    <w:rsid w:val="00537B85"/>
    <w:rsid w:val="00545D55"/>
    <w:rsid w:val="00546131"/>
    <w:rsid w:val="00550E93"/>
    <w:rsid w:val="00557FE0"/>
    <w:rsid w:val="00560F8A"/>
    <w:rsid w:val="00561691"/>
    <w:rsid w:val="00562A11"/>
    <w:rsid w:val="00562FAD"/>
    <w:rsid w:val="005635EC"/>
    <w:rsid w:val="005722F7"/>
    <w:rsid w:val="00572E97"/>
    <w:rsid w:val="005823A2"/>
    <w:rsid w:val="005843AA"/>
    <w:rsid w:val="005857A1"/>
    <w:rsid w:val="00586A52"/>
    <w:rsid w:val="00594123"/>
    <w:rsid w:val="005B0408"/>
    <w:rsid w:val="005B3DB2"/>
    <w:rsid w:val="005B5504"/>
    <w:rsid w:val="005C4EE9"/>
    <w:rsid w:val="005D26A8"/>
    <w:rsid w:val="005D4F79"/>
    <w:rsid w:val="005F6B5F"/>
    <w:rsid w:val="005F7D8E"/>
    <w:rsid w:val="00601E40"/>
    <w:rsid w:val="00605CBC"/>
    <w:rsid w:val="00606F57"/>
    <w:rsid w:val="0061331B"/>
    <w:rsid w:val="0061384D"/>
    <w:rsid w:val="006165E9"/>
    <w:rsid w:val="00621547"/>
    <w:rsid w:val="006249B9"/>
    <w:rsid w:val="00634AF0"/>
    <w:rsid w:val="00640436"/>
    <w:rsid w:val="006418C6"/>
    <w:rsid w:val="006426D9"/>
    <w:rsid w:val="00642EBB"/>
    <w:rsid w:val="00647726"/>
    <w:rsid w:val="00647968"/>
    <w:rsid w:val="006609A6"/>
    <w:rsid w:val="0066647B"/>
    <w:rsid w:val="00670BC8"/>
    <w:rsid w:val="00680D7C"/>
    <w:rsid w:val="00685A52"/>
    <w:rsid w:val="0068685C"/>
    <w:rsid w:val="0069073E"/>
    <w:rsid w:val="00690F95"/>
    <w:rsid w:val="00694C89"/>
    <w:rsid w:val="006A1C3B"/>
    <w:rsid w:val="006A2F95"/>
    <w:rsid w:val="006A419D"/>
    <w:rsid w:val="006A4F57"/>
    <w:rsid w:val="006A6F77"/>
    <w:rsid w:val="006B3821"/>
    <w:rsid w:val="006B6A50"/>
    <w:rsid w:val="006C286D"/>
    <w:rsid w:val="006C394F"/>
    <w:rsid w:val="006C658E"/>
    <w:rsid w:val="006D35FA"/>
    <w:rsid w:val="006E16FA"/>
    <w:rsid w:val="006E1D9E"/>
    <w:rsid w:val="006E2988"/>
    <w:rsid w:val="006E4854"/>
    <w:rsid w:val="006E4AB0"/>
    <w:rsid w:val="006E5BA3"/>
    <w:rsid w:val="00720C68"/>
    <w:rsid w:val="007212DE"/>
    <w:rsid w:val="00723188"/>
    <w:rsid w:val="00723327"/>
    <w:rsid w:val="00726E5B"/>
    <w:rsid w:val="00733B3C"/>
    <w:rsid w:val="007442E4"/>
    <w:rsid w:val="00745D89"/>
    <w:rsid w:val="00763A91"/>
    <w:rsid w:val="00765979"/>
    <w:rsid w:val="00767867"/>
    <w:rsid w:val="007710BE"/>
    <w:rsid w:val="0077384A"/>
    <w:rsid w:val="00780319"/>
    <w:rsid w:val="0078146F"/>
    <w:rsid w:val="007866A5"/>
    <w:rsid w:val="00786C2E"/>
    <w:rsid w:val="00796CEA"/>
    <w:rsid w:val="007A17FA"/>
    <w:rsid w:val="007A26DF"/>
    <w:rsid w:val="007A6A8B"/>
    <w:rsid w:val="007B3B19"/>
    <w:rsid w:val="007C35EB"/>
    <w:rsid w:val="007D0AC1"/>
    <w:rsid w:val="007D2C1A"/>
    <w:rsid w:val="007D4624"/>
    <w:rsid w:val="007D71F7"/>
    <w:rsid w:val="007E26D4"/>
    <w:rsid w:val="007E5283"/>
    <w:rsid w:val="007E745D"/>
    <w:rsid w:val="007E799B"/>
    <w:rsid w:val="007F1C3B"/>
    <w:rsid w:val="007F3352"/>
    <w:rsid w:val="007F3A02"/>
    <w:rsid w:val="007F6368"/>
    <w:rsid w:val="007F7B68"/>
    <w:rsid w:val="008044EB"/>
    <w:rsid w:val="00810914"/>
    <w:rsid w:val="00816F3E"/>
    <w:rsid w:val="00817A31"/>
    <w:rsid w:val="00821EC1"/>
    <w:rsid w:val="00827CB0"/>
    <w:rsid w:val="0083140F"/>
    <w:rsid w:val="00831AEC"/>
    <w:rsid w:val="00831BA1"/>
    <w:rsid w:val="00832219"/>
    <w:rsid w:val="008369D2"/>
    <w:rsid w:val="0084030E"/>
    <w:rsid w:val="00840898"/>
    <w:rsid w:val="00840972"/>
    <w:rsid w:val="00841546"/>
    <w:rsid w:val="008515D8"/>
    <w:rsid w:val="0085192B"/>
    <w:rsid w:val="00852826"/>
    <w:rsid w:val="0085456E"/>
    <w:rsid w:val="008608D8"/>
    <w:rsid w:val="00860D46"/>
    <w:rsid w:val="00861E4D"/>
    <w:rsid w:val="00867B39"/>
    <w:rsid w:val="00870192"/>
    <w:rsid w:val="008759BB"/>
    <w:rsid w:val="008767E3"/>
    <w:rsid w:val="00880929"/>
    <w:rsid w:val="00884168"/>
    <w:rsid w:val="00892CCD"/>
    <w:rsid w:val="008B56C9"/>
    <w:rsid w:val="008C57D2"/>
    <w:rsid w:val="008C7ACB"/>
    <w:rsid w:val="008D64EA"/>
    <w:rsid w:val="00901CD9"/>
    <w:rsid w:val="00907407"/>
    <w:rsid w:val="00907EC4"/>
    <w:rsid w:val="00912A6F"/>
    <w:rsid w:val="00912FAB"/>
    <w:rsid w:val="00934C2E"/>
    <w:rsid w:val="009352E7"/>
    <w:rsid w:val="00937422"/>
    <w:rsid w:val="00941DE9"/>
    <w:rsid w:val="009427E8"/>
    <w:rsid w:val="00944DB4"/>
    <w:rsid w:val="009514A7"/>
    <w:rsid w:val="009536AF"/>
    <w:rsid w:val="009564E2"/>
    <w:rsid w:val="00956B29"/>
    <w:rsid w:val="009570BD"/>
    <w:rsid w:val="009601EF"/>
    <w:rsid w:val="00960EAA"/>
    <w:rsid w:val="009705AF"/>
    <w:rsid w:val="00982CA3"/>
    <w:rsid w:val="0099705C"/>
    <w:rsid w:val="009A2038"/>
    <w:rsid w:val="009A2565"/>
    <w:rsid w:val="009B4426"/>
    <w:rsid w:val="009C2605"/>
    <w:rsid w:val="009D067A"/>
    <w:rsid w:val="009D095B"/>
    <w:rsid w:val="009D3D49"/>
    <w:rsid w:val="009D4045"/>
    <w:rsid w:val="009D618F"/>
    <w:rsid w:val="009D6624"/>
    <w:rsid w:val="009E1ADD"/>
    <w:rsid w:val="009E6048"/>
    <w:rsid w:val="009E7252"/>
    <w:rsid w:val="009E7399"/>
    <w:rsid w:val="009E7929"/>
    <w:rsid w:val="009F21E9"/>
    <w:rsid w:val="00A10118"/>
    <w:rsid w:val="00A17900"/>
    <w:rsid w:val="00A30192"/>
    <w:rsid w:val="00A40E2F"/>
    <w:rsid w:val="00A413DD"/>
    <w:rsid w:val="00A43BFF"/>
    <w:rsid w:val="00A520F4"/>
    <w:rsid w:val="00A56218"/>
    <w:rsid w:val="00A7414B"/>
    <w:rsid w:val="00A87D5D"/>
    <w:rsid w:val="00A9254B"/>
    <w:rsid w:val="00AA584C"/>
    <w:rsid w:val="00AB16E8"/>
    <w:rsid w:val="00AB3F72"/>
    <w:rsid w:val="00AB5F6C"/>
    <w:rsid w:val="00AB652B"/>
    <w:rsid w:val="00AC11B3"/>
    <w:rsid w:val="00AC51BC"/>
    <w:rsid w:val="00AD28DE"/>
    <w:rsid w:val="00AD7DE7"/>
    <w:rsid w:val="00AE1048"/>
    <w:rsid w:val="00AF24CA"/>
    <w:rsid w:val="00AF2932"/>
    <w:rsid w:val="00AF4B4E"/>
    <w:rsid w:val="00AF50BB"/>
    <w:rsid w:val="00AF70E1"/>
    <w:rsid w:val="00B0030A"/>
    <w:rsid w:val="00B0280C"/>
    <w:rsid w:val="00B06D2A"/>
    <w:rsid w:val="00B10113"/>
    <w:rsid w:val="00B12233"/>
    <w:rsid w:val="00B16BDD"/>
    <w:rsid w:val="00B247CE"/>
    <w:rsid w:val="00B250A7"/>
    <w:rsid w:val="00B30F9A"/>
    <w:rsid w:val="00B318AE"/>
    <w:rsid w:val="00B46E4B"/>
    <w:rsid w:val="00B51F82"/>
    <w:rsid w:val="00B65D79"/>
    <w:rsid w:val="00B671F3"/>
    <w:rsid w:val="00B73456"/>
    <w:rsid w:val="00B75C4B"/>
    <w:rsid w:val="00B75C94"/>
    <w:rsid w:val="00B77CE1"/>
    <w:rsid w:val="00B81B20"/>
    <w:rsid w:val="00B8444C"/>
    <w:rsid w:val="00B854B8"/>
    <w:rsid w:val="00B95F45"/>
    <w:rsid w:val="00B974CE"/>
    <w:rsid w:val="00B97F6A"/>
    <w:rsid w:val="00BA04D5"/>
    <w:rsid w:val="00BB1F95"/>
    <w:rsid w:val="00BC13DF"/>
    <w:rsid w:val="00BC3691"/>
    <w:rsid w:val="00BC6CD9"/>
    <w:rsid w:val="00BD16B3"/>
    <w:rsid w:val="00BE124E"/>
    <w:rsid w:val="00BE4220"/>
    <w:rsid w:val="00BE750E"/>
    <w:rsid w:val="00BF0618"/>
    <w:rsid w:val="00BF12E1"/>
    <w:rsid w:val="00C06175"/>
    <w:rsid w:val="00C06FA6"/>
    <w:rsid w:val="00C11344"/>
    <w:rsid w:val="00C12429"/>
    <w:rsid w:val="00C21E9E"/>
    <w:rsid w:val="00C24760"/>
    <w:rsid w:val="00C310B8"/>
    <w:rsid w:val="00C3470A"/>
    <w:rsid w:val="00C36A47"/>
    <w:rsid w:val="00C47B91"/>
    <w:rsid w:val="00C502A8"/>
    <w:rsid w:val="00C52AF6"/>
    <w:rsid w:val="00C673ED"/>
    <w:rsid w:val="00C83E3B"/>
    <w:rsid w:val="00C85ABC"/>
    <w:rsid w:val="00C87149"/>
    <w:rsid w:val="00C90707"/>
    <w:rsid w:val="00CA0ACF"/>
    <w:rsid w:val="00CA601E"/>
    <w:rsid w:val="00CA60D4"/>
    <w:rsid w:val="00CA6437"/>
    <w:rsid w:val="00CB07F5"/>
    <w:rsid w:val="00CB6359"/>
    <w:rsid w:val="00CC0BCD"/>
    <w:rsid w:val="00CC6966"/>
    <w:rsid w:val="00CD790E"/>
    <w:rsid w:val="00CE7FE4"/>
    <w:rsid w:val="00CF188E"/>
    <w:rsid w:val="00CF2662"/>
    <w:rsid w:val="00D05DB0"/>
    <w:rsid w:val="00D129E0"/>
    <w:rsid w:val="00D15088"/>
    <w:rsid w:val="00D21097"/>
    <w:rsid w:val="00D21929"/>
    <w:rsid w:val="00D23716"/>
    <w:rsid w:val="00D30222"/>
    <w:rsid w:val="00D374D5"/>
    <w:rsid w:val="00D44988"/>
    <w:rsid w:val="00D4645E"/>
    <w:rsid w:val="00D53645"/>
    <w:rsid w:val="00D605F6"/>
    <w:rsid w:val="00D62CFC"/>
    <w:rsid w:val="00D726DE"/>
    <w:rsid w:val="00D72E9D"/>
    <w:rsid w:val="00D8434B"/>
    <w:rsid w:val="00D87BD8"/>
    <w:rsid w:val="00D87C46"/>
    <w:rsid w:val="00DA36AF"/>
    <w:rsid w:val="00DA4484"/>
    <w:rsid w:val="00DC1F3A"/>
    <w:rsid w:val="00DC2045"/>
    <w:rsid w:val="00DC7061"/>
    <w:rsid w:val="00DD59C2"/>
    <w:rsid w:val="00DE0EBF"/>
    <w:rsid w:val="00DE6C16"/>
    <w:rsid w:val="00DF36E5"/>
    <w:rsid w:val="00E00C3A"/>
    <w:rsid w:val="00E03526"/>
    <w:rsid w:val="00E305F4"/>
    <w:rsid w:val="00E309AB"/>
    <w:rsid w:val="00E34911"/>
    <w:rsid w:val="00E40D35"/>
    <w:rsid w:val="00E42317"/>
    <w:rsid w:val="00E45BAE"/>
    <w:rsid w:val="00E50E5F"/>
    <w:rsid w:val="00E52AE6"/>
    <w:rsid w:val="00E544AB"/>
    <w:rsid w:val="00E61C27"/>
    <w:rsid w:val="00E70469"/>
    <w:rsid w:val="00E7191C"/>
    <w:rsid w:val="00E7462F"/>
    <w:rsid w:val="00E7601C"/>
    <w:rsid w:val="00E84D79"/>
    <w:rsid w:val="00E874F6"/>
    <w:rsid w:val="00E95E93"/>
    <w:rsid w:val="00EB22AF"/>
    <w:rsid w:val="00EB774C"/>
    <w:rsid w:val="00EC23DC"/>
    <w:rsid w:val="00EC3FEF"/>
    <w:rsid w:val="00EC7A06"/>
    <w:rsid w:val="00ED6901"/>
    <w:rsid w:val="00EF1F11"/>
    <w:rsid w:val="00EF3BBA"/>
    <w:rsid w:val="00EF511F"/>
    <w:rsid w:val="00F05DF0"/>
    <w:rsid w:val="00F07A02"/>
    <w:rsid w:val="00F11CD6"/>
    <w:rsid w:val="00F17C6D"/>
    <w:rsid w:val="00F25677"/>
    <w:rsid w:val="00F3352F"/>
    <w:rsid w:val="00F34DCE"/>
    <w:rsid w:val="00F40ECA"/>
    <w:rsid w:val="00F4504C"/>
    <w:rsid w:val="00F5417D"/>
    <w:rsid w:val="00F547E3"/>
    <w:rsid w:val="00F548A5"/>
    <w:rsid w:val="00F55781"/>
    <w:rsid w:val="00F65977"/>
    <w:rsid w:val="00F67AAA"/>
    <w:rsid w:val="00F72F63"/>
    <w:rsid w:val="00F7377F"/>
    <w:rsid w:val="00F738AE"/>
    <w:rsid w:val="00F7649E"/>
    <w:rsid w:val="00F76A8C"/>
    <w:rsid w:val="00F76C73"/>
    <w:rsid w:val="00F7771E"/>
    <w:rsid w:val="00F807E4"/>
    <w:rsid w:val="00F8326A"/>
    <w:rsid w:val="00F84693"/>
    <w:rsid w:val="00F861B8"/>
    <w:rsid w:val="00F879A3"/>
    <w:rsid w:val="00F87B40"/>
    <w:rsid w:val="00F9069B"/>
    <w:rsid w:val="00F9078B"/>
    <w:rsid w:val="00F97381"/>
    <w:rsid w:val="00FA2DEA"/>
    <w:rsid w:val="00FA667A"/>
    <w:rsid w:val="00FB403F"/>
    <w:rsid w:val="00FB67E8"/>
    <w:rsid w:val="00FC209D"/>
    <w:rsid w:val="00FC2B59"/>
    <w:rsid w:val="00FC3A53"/>
    <w:rsid w:val="00FC5052"/>
    <w:rsid w:val="00FC632D"/>
    <w:rsid w:val="00FD090C"/>
    <w:rsid w:val="00FD79FF"/>
    <w:rsid w:val="00FF4E60"/>
    <w:rsid w:val="00FF67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58BE4"/>
  <w14:defaultImageDpi w14:val="32767"/>
  <w15:chartTrackingRefBased/>
  <w15:docId w15:val="{4295C32E-8BBE-47E6-9A36-ED160F964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sid w:val="00F861B8"/>
    <w:pPr>
      <w:spacing w:before="120" w:after="120"/>
    </w:pPr>
    <w:rPr>
      <w:rFonts w:ascii="Calibri" w:hAnsi="Calibri"/>
      <w:sz w:val="24"/>
      <w:szCs w:val="24"/>
      <w:lang w:eastAsia="en-US"/>
    </w:rPr>
  </w:style>
  <w:style w:type="paragraph" w:styleId="Heading1">
    <w:name w:val="heading 1"/>
    <w:basedOn w:val="Normal"/>
    <w:next w:val="Normal"/>
    <w:link w:val="Heading1Char"/>
    <w:qFormat/>
    <w:rsid w:val="00390EEF"/>
    <w:pPr>
      <w:keepNext/>
      <w:outlineLvl w:val="0"/>
    </w:pPr>
    <w:rPr>
      <w:rFonts w:eastAsia="Times New Roman"/>
      <w:b/>
      <w:sz w:val="48"/>
      <w:szCs w:val="20"/>
      <w:lang w:eastAsia="en-GB"/>
    </w:rPr>
  </w:style>
  <w:style w:type="paragraph" w:styleId="Heading2">
    <w:name w:val="heading 2"/>
    <w:basedOn w:val="Normal"/>
    <w:next w:val="Normal"/>
    <w:link w:val="Heading2Char"/>
    <w:uiPriority w:val="9"/>
    <w:unhideWhenUsed/>
    <w:qFormat/>
    <w:rsid w:val="00E84D79"/>
    <w:pPr>
      <w:keepNext/>
      <w:keepLines/>
      <w:outlineLvl w:val="1"/>
    </w:pPr>
    <w:rPr>
      <w:rFonts w:eastAsiaTheme="majorEastAsia" w:cstheme="majorBidi"/>
      <w:b/>
      <w:bCs/>
      <w:color w:val="000000" w:themeColor="text1"/>
      <w:sz w:val="36"/>
      <w:szCs w:val="32"/>
    </w:rPr>
  </w:style>
  <w:style w:type="paragraph" w:styleId="Heading3">
    <w:name w:val="heading 3"/>
    <w:basedOn w:val="Normal"/>
    <w:next w:val="Normal"/>
    <w:link w:val="Heading3Char"/>
    <w:uiPriority w:val="9"/>
    <w:unhideWhenUsed/>
    <w:qFormat/>
    <w:rsid w:val="00E84D79"/>
    <w:pPr>
      <w:keepNext/>
      <w:keepLines/>
      <w:outlineLvl w:val="2"/>
    </w:pPr>
    <w:rPr>
      <w:rFonts w:eastAsiaTheme="majorEastAsia" w:cstheme="majorBidi"/>
      <w:b/>
      <w:color w:val="000000" w:themeColor="text1"/>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urfulListAccent11">
    <w:name w:val="Colourful List – Accent 11"/>
    <w:basedOn w:val="Normal"/>
    <w:uiPriority w:val="34"/>
    <w:qFormat/>
    <w:rsid w:val="00EC7A06"/>
    <w:pPr>
      <w:spacing w:after="160" w:line="259" w:lineRule="auto"/>
      <w:ind w:left="720"/>
      <w:contextualSpacing/>
    </w:pPr>
    <w:rPr>
      <w:szCs w:val="22"/>
    </w:rPr>
  </w:style>
  <w:style w:type="paragraph" w:styleId="Header">
    <w:name w:val="header"/>
    <w:basedOn w:val="Normal"/>
    <w:link w:val="HeaderChar"/>
    <w:uiPriority w:val="99"/>
    <w:unhideWhenUsed/>
    <w:rsid w:val="009F21E9"/>
    <w:pPr>
      <w:tabs>
        <w:tab w:val="center" w:pos="4513"/>
        <w:tab w:val="right" w:pos="9026"/>
      </w:tabs>
    </w:pPr>
  </w:style>
  <w:style w:type="character" w:customStyle="1" w:styleId="HeaderChar">
    <w:name w:val="Header Char"/>
    <w:link w:val="Header"/>
    <w:uiPriority w:val="99"/>
    <w:rsid w:val="009F21E9"/>
    <w:rPr>
      <w:sz w:val="24"/>
      <w:szCs w:val="24"/>
    </w:rPr>
  </w:style>
  <w:style w:type="paragraph" w:styleId="Footer">
    <w:name w:val="footer"/>
    <w:basedOn w:val="Normal"/>
    <w:link w:val="FooterChar"/>
    <w:uiPriority w:val="99"/>
    <w:unhideWhenUsed/>
    <w:rsid w:val="009F21E9"/>
    <w:pPr>
      <w:tabs>
        <w:tab w:val="center" w:pos="4513"/>
        <w:tab w:val="right" w:pos="9026"/>
      </w:tabs>
    </w:pPr>
  </w:style>
  <w:style w:type="character" w:customStyle="1" w:styleId="FooterChar">
    <w:name w:val="Footer Char"/>
    <w:link w:val="Footer"/>
    <w:uiPriority w:val="99"/>
    <w:rsid w:val="009F21E9"/>
    <w:rPr>
      <w:sz w:val="24"/>
      <w:szCs w:val="24"/>
    </w:rPr>
  </w:style>
  <w:style w:type="character" w:customStyle="1" w:styleId="Heading1Char">
    <w:name w:val="Heading 1 Char"/>
    <w:link w:val="Heading1"/>
    <w:rsid w:val="00390EEF"/>
    <w:rPr>
      <w:rFonts w:ascii="Calibri" w:eastAsia="Times New Roman" w:hAnsi="Calibri"/>
      <w:b/>
      <w:sz w:val="48"/>
    </w:rPr>
  </w:style>
  <w:style w:type="table" w:styleId="TableGrid">
    <w:name w:val="Table Grid"/>
    <w:basedOn w:val="TableNormal"/>
    <w:uiPriority w:val="39"/>
    <w:rsid w:val="009F2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5722F7"/>
    <w:rPr>
      <w:i/>
      <w:iCs/>
    </w:rPr>
  </w:style>
  <w:style w:type="paragraph" w:customStyle="1" w:styleId="p1">
    <w:name w:val="p1"/>
    <w:basedOn w:val="Normal"/>
    <w:rsid w:val="005722F7"/>
    <w:rPr>
      <w:rFonts w:ascii="Helvetica" w:hAnsi="Helvetica"/>
      <w:sz w:val="21"/>
      <w:szCs w:val="21"/>
    </w:rPr>
  </w:style>
  <w:style w:type="character" w:customStyle="1" w:styleId="apple-converted-space">
    <w:name w:val="apple-converted-space"/>
    <w:basedOn w:val="DefaultParagraphFont"/>
    <w:rsid w:val="005722F7"/>
  </w:style>
  <w:style w:type="character" w:styleId="Hyperlink">
    <w:name w:val="Hyperlink"/>
    <w:uiPriority w:val="99"/>
    <w:unhideWhenUsed/>
    <w:rsid w:val="00796CEA"/>
    <w:rPr>
      <w:color w:val="0000FF"/>
      <w:u w:val="single"/>
    </w:rPr>
  </w:style>
  <w:style w:type="paragraph" w:styleId="ListParagraph">
    <w:name w:val="List Paragraph"/>
    <w:basedOn w:val="Normal"/>
    <w:uiPriority w:val="34"/>
    <w:qFormat/>
    <w:rsid w:val="00F65977"/>
    <w:pPr>
      <w:numPr>
        <w:numId w:val="9"/>
      </w:numPr>
    </w:pPr>
    <w:rPr>
      <w:rFonts w:eastAsia="Calibri" w:cs="Calibri"/>
      <w:szCs w:val="22"/>
    </w:rPr>
  </w:style>
  <w:style w:type="paragraph" w:styleId="NoSpacing">
    <w:name w:val="No Spacing"/>
    <w:uiPriority w:val="99"/>
    <w:qFormat/>
    <w:rsid w:val="00303B08"/>
    <w:rPr>
      <w:sz w:val="24"/>
      <w:szCs w:val="24"/>
      <w:lang w:eastAsia="en-US"/>
    </w:rPr>
  </w:style>
  <w:style w:type="character" w:styleId="PlaceholderText">
    <w:name w:val="Placeholder Text"/>
    <w:basedOn w:val="DefaultParagraphFont"/>
    <w:uiPriority w:val="99"/>
    <w:unhideWhenUsed/>
    <w:rsid w:val="004C3949"/>
    <w:rPr>
      <w:color w:val="666666"/>
    </w:rPr>
  </w:style>
  <w:style w:type="character" w:styleId="CommentReference">
    <w:name w:val="annotation reference"/>
    <w:basedOn w:val="DefaultParagraphFont"/>
    <w:uiPriority w:val="99"/>
    <w:semiHidden/>
    <w:unhideWhenUsed/>
    <w:rsid w:val="007442E4"/>
    <w:rPr>
      <w:sz w:val="16"/>
      <w:szCs w:val="16"/>
    </w:rPr>
  </w:style>
  <w:style w:type="paragraph" w:styleId="CommentText">
    <w:name w:val="annotation text"/>
    <w:basedOn w:val="Normal"/>
    <w:link w:val="CommentTextChar"/>
    <w:uiPriority w:val="99"/>
    <w:unhideWhenUsed/>
    <w:rsid w:val="007442E4"/>
    <w:rPr>
      <w:sz w:val="20"/>
      <w:szCs w:val="20"/>
    </w:rPr>
  </w:style>
  <w:style w:type="character" w:customStyle="1" w:styleId="CommentTextChar">
    <w:name w:val="Comment Text Char"/>
    <w:basedOn w:val="DefaultParagraphFont"/>
    <w:link w:val="CommentText"/>
    <w:uiPriority w:val="99"/>
    <w:rsid w:val="007442E4"/>
    <w:rPr>
      <w:lang w:eastAsia="en-US"/>
    </w:rPr>
  </w:style>
  <w:style w:type="paragraph" w:styleId="CommentSubject">
    <w:name w:val="annotation subject"/>
    <w:basedOn w:val="CommentText"/>
    <w:next w:val="CommentText"/>
    <w:link w:val="CommentSubjectChar"/>
    <w:uiPriority w:val="99"/>
    <w:semiHidden/>
    <w:unhideWhenUsed/>
    <w:rsid w:val="007442E4"/>
    <w:rPr>
      <w:b/>
      <w:bCs/>
    </w:rPr>
  </w:style>
  <w:style w:type="character" w:customStyle="1" w:styleId="CommentSubjectChar">
    <w:name w:val="Comment Subject Char"/>
    <w:basedOn w:val="CommentTextChar"/>
    <w:link w:val="CommentSubject"/>
    <w:uiPriority w:val="99"/>
    <w:semiHidden/>
    <w:rsid w:val="007442E4"/>
    <w:rPr>
      <w:b/>
      <w:bCs/>
      <w:lang w:eastAsia="en-US"/>
    </w:rPr>
  </w:style>
  <w:style w:type="paragraph" w:styleId="Revision">
    <w:name w:val="Revision"/>
    <w:hidden/>
    <w:uiPriority w:val="71"/>
    <w:unhideWhenUsed/>
    <w:rsid w:val="007442E4"/>
    <w:rPr>
      <w:sz w:val="24"/>
      <w:szCs w:val="24"/>
      <w:lang w:eastAsia="en-US"/>
    </w:rPr>
  </w:style>
  <w:style w:type="character" w:customStyle="1" w:styleId="Heading2Char">
    <w:name w:val="Heading 2 Char"/>
    <w:basedOn w:val="DefaultParagraphFont"/>
    <w:link w:val="Heading2"/>
    <w:uiPriority w:val="9"/>
    <w:rsid w:val="00E84D79"/>
    <w:rPr>
      <w:rFonts w:ascii="Calibri" w:eastAsiaTheme="majorEastAsia" w:hAnsi="Calibri" w:cstheme="majorBidi"/>
      <w:b/>
      <w:bCs/>
      <w:color w:val="000000" w:themeColor="text1"/>
      <w:sz w:val="36"/>
      <w:szCs w:val="32"/>
      <w:lang w:eastAsia="en-US"/>
    </w:rPr>
  </w:style>
  <w:style w:type="character" w:customStyle="1" w:styleId="Heading3Char">
    <w:name w:val="Heading 3 Char"/>
    <w:basedOn w:val="DefaultParagraphFont"/>
    <w:link w:val="Heading3"/>
    <w:uiPriority w:val="9"/>
    <w:rsid w:val="00E84D79"/>
    <w:rPr>
      <w:rFonts w:ascii="Calibri" w:eastAsiaTheme="majorEastAsia" w:hAnsi="Calibri" w:cstheme="majorBidi"/>
      <w:b/>
      <w:color w:val="000000" w:themeColor="text1"/>
      <w:sz w:val="32"/>
      <w:szCs w:val="24"/>
      <w:lang w:eastAsia="en-US"/>
    </w:rPr>
  </w:style>
  <w:style w:type="paragraph" w:customStyle="1" w:styleId="Fields">
    <w:name w:val="Fields"/>
    <w:basedOn w:val="Normal"/>
    <w:link w:val="FieldsChar"/>
    <w:qFormat/>
    <w:rsid w:val="00137FBF"/>
    <w:pPr>
      <w:pBdr>
        <w:top w:val="single" w:sz="4" w:space="1" w:color="auto"/>
        <w:left w:val="single" w:sz="4" w:space="4" w:color="auto"/>
        <w:bottom w:val="single" w:sz="4" w:space="1" w:color="auto"/>
        <w:right w:val="single" w:sz="4" w:space="4" w:color="auto"/>
      </w:pBdr>
      <w:ind w:left="142"/>
    </w:pPr>
    <w:rPr>
      <w:rFonts w:ascii="Arial" w:hAnsi="Arial"/>
    </w:rPr>
  </w:style>
  <w:style w:type="character" w:customStyle="1" w:styleId="FieldsChar">
    <w:name w:val="Fields Char"/>
    <w:basedOn w:val="DefaultParagraphFont"/>
    <w:link w:val="Fields"/>
    <w:rsid w:val="00137FB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eur03.safelinks.protection.outlook.com/?url=https%3A%2F%2Fwww.npcc.police.uk%2FSysSiteAssets%2Fmedia%2Fdownloads%2Fpublications%2Fpublications-log%2Fnational-crime-coordination-committee%2F2025%2Fphilomena-protocol-form-guidance.pdf&amp;data=05%7C02%7CAlan.Rhees-Cooper%40westyorkshire.police.uk%7C40fe5db0b35f4d2ffe2008dd54c370ed%7C681f73102191469b8ea0f76b4a7f699f%7C0%7C0%7C638759920909013923%7CUnknown%7CTWFpbGZsb3d8eyJFbXB0eU1hcGkiOnRydWUsIlYiOiIwLjAuMDAwMCIsIlAiOiJXaW4zMiIsIkFOIjoiTWFpbCIsIldUIjoyfQ%3D%3D%7C0%7C%7C%7C&amp;sdata=wGWedWH3RBJHN8or0VZXy%2FI5xVrjTIal2PCQsGgNE6c%3D&amp;reserved=0"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lley_53069\Downloads\National%20Philomena%20Protocol%20Form%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B6176-309E-4E99-A417-58028E9B0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National Philomena Protocol Form 2025</Template>
  <TotalTime>1</TotalTime>
  <Pages>9</Pages>
  <Words>2019</Words>
  <Characters>11512</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Philomena Protocol Missing Person Incident</vt:lpstr>
    </vt:vector>
  </TitlesOfParts>
  <Company/>
  <LinksUpToDate>false</LinksUpToDate>
  <CharactersWithSpaces>13504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Colley</dc:creator>
  <cp:keywords/>
  <dc:description/>
  <cp:lastModifiedBy>Darren Colley</cp:lastModifiedBy>
  <cp:revision>1</cp:revision>
  <dcterms:created xsi:type="dcterms:W3CDTF">2025-09-15T14:08:00Z</dcterms:created>
  <dcterms:modified xsi:type="dcterms:W3CDTF">2025-09-15T14:09:00Z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9e5fe0-93b7-4e24-83b8-c0737a05597a_Enabled">
    <vt:lpwstr>true</vt:lpwstr>
  </property>
  <property fmtid="{D5CDD505-2E9C-101B-9397-08002B2CF9AE}" pid="3" name="MSIP_Label_159e5fe0-93b7-4e24-83b8-c0737a05597a_SetDate">
    <vt:lpwstr>2024-05-30T13:30:34Z</vt:lpwstr>
  </property>
  <property fmtid="{D5CDD505-2E9C-101B-9397-08002B2CF9AE}" pid="4" name="MSIP_Label_159e5fe0-93b7-4e24-83b8-c0737a05597a_Method">
    <vt:lpwstr>Standard</vt:lpwstr>
  </property>
  <property fmtid="{D5CDD505-2E9C-101B-9397-08002B2CF9AE}" pid="5" name="MSIP_Label_159e5fe0-93b7-4e24-83b8-c0737a05597a_Name">
    <vt:lpwstr>159e5fe0-93b7-4e24-83b8-c0737a05597a</vt:lpwstr>
  </property>
  <property fmtid="{D5CDD505-2E9C-101B-9397-08002B2CF9AE}" pid="6" name="MSIP_Label_159e5fe0-93b7-4e24-83b8-c0737a05597a_SiteId">
    <vt:lpwstr>681f7310-2191-469b-8ea0-f76b4a7f699f</vt:lpwstr>
  </property>
  <property fmtid="{D5CDD505-2E9C-101B-9397-08002B2CF9AE}" pid="7" name="MSIP_Label_159e5fe0-93b7-4e24-83b8-c0737a05597a_ActionId">
    <vt:lpwstr>8ffdab0f-3f5b-42d9-9931-1bd616dab86a</vt:lpwstr>
  </property>
  <property fmtid="{D5CDD505-2E9C-101B-9397-08002B2CF9AE}" pid="8" name="MSIP_Label_159e5fe0-93b7-4e24-83b8-c0737a05597a_ContentBits">
    <vt:lpwstr>0</vt:lpwstr>
  </property>
  <property fmtid="{D5CDD505-2E9C-101B-9397-08002B2CF9AE}" pid="9" name="MSIP_Label_d7988efc-a3cc-4a3c-b580-59541593b41a_Enabled">
    <vt:lpwstr>true</vt:lpwstr>
  </property>
  <property fmtid="{D5CDD505-2E9C-101B-9397-08002B2CF9AE}" pid="10" name="MSIP_Label_d7988efc-a3cc-4a3c-b580-59541593b41a_SetDate">
    <vt:lpwstr>2025-05-23T09:28:01Z</vt:lpwstr>
  </property>
  <property fmtid="{D5CDD505-2E9C-101B-9397-08002B2CF9AE}" pid="11" name="MSIP_Label_d7988efc-a3cc-4a3c-b580-59541593b41a_Method">
    <vt:lpwstr>Privileged</vt:lpwstr>
  </property>
  <property fmtid="{D5CDD505-2E9C-101B-9397-08002B2CF9AE}" pid="12" name="MSIP_Label_d7988efc-a3cc-4a3c-b580-59541593b41a_Name">
    <vt:lpwstr>External - Document</vt:lpwstr>
  </property>
  <property fmtid="{D5CDD505-2E9C-101B-9397-08002B2CF9AE}" pid="13" name="MSIP_Label_d7988efc-a3cc-4a3c-b580-59541593b41a_SiteId">
    <vt:lpwstr>19007d4a-254f-4fbf-8c8d-c59b6d32b766</vt:lpwstr>
  </property>
  <property fmtid="{D5CDD505-2E9C-101B-9397-08002B2CF9AE}" pid="14" name="MSIP_Label_d7988efc-a3cc-4a3c-b580-59541593b41a_ActionId">
    <vt:lpwstr>0d2b31f3-3149-4e9f-88bc-c96c35615d86</vt:lpwstr>
  </property>
  <property fmtid="{D5CDD505-2E9C-101B-9397-08002B2CF9AE}" pid="15" name="MSIP_Label_d7988efc-a3cc-4a3c-b580-59541593b41a_ContentBits">
    <vt:lpwstr>0</vt:lpwstr>
  </property>
  <property fmtid="{D5CDD505-2E9C-101B-9397-08002B2CF9AE}" pid="16" name="MSIP_Label_d7988efc-a3cc-4a3c-b580-59541593b41a_Tag">
    <vt:lpwstr>10, 0, 1, 1</vt:lpwstr>
  </property>
</Properties>
</file>